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szCs w:val="22"/>
        </w:rPr>
        <w:alias w:val="CONFIDENTIALITY"/>
        <w:tag w:val="CONFIDENTIALITY"/>
        <w:id w:val="528992278"/>
        <w:placeholder>
          <w:docPart w:val="316B00CE79814164A41BA7373EFB665E"/>
        </w:placeholder>
        <w:dataBinding w:prefixMappings="xmlns:ns0='http://schemas.microsoft.com/office/2006/metadata/properties' xmlns:ns1='http://www.w3.org/2001/XMLSchema-instance' xmlns:ns2='http://schemas.microsoft.com/office/infopath/2007/PartnerControls' xmlns:ns3='f48c3ea7-45bd-4121-b325-a3e340329d2c' " w:xpath="/ns0:properties[1]/documentManagement[1]/ns3:CONFIDENTIALITY[1]" w:storeItemID="{DD929C41-00EB-4235-AD65-47066AA8F531}"/>
        <w:dropDownList>
          <w:listItem w:value="[CONFIDENTIALITY]"/>
        </w:dropDownList>
      </w:sdtPr>
      <w:sdtContent>
        <w:p w14:paraId="3D5C0509" w14:textId="77777777" w:rsidR="00BC2B27" w:rsidRPr="00BC2B27" w:rsidRDefault="00BC2B27">
          <w:pPr>
            <w:rPr>
              <w:sz w:val="22"/>
              <w:szCs w:val="22"/>
            </w:rPr>
          </w:pPr>
          <w:r>
            <w:rPr>
              <w:sz w:val="22"/>
            </w:rPr>
            <w:t>CONFIDENTIAL</w:t>
          </w:r>
        </w:p>
      </w:sdtContent>
    </w:sdt>
    <w:p w14:paraId="0E39F487" w14:textId="77777777" w:rsidR="00BC2B27" w:rsidRPr="00BC2B27" w:rsidRDefault="00BC2B27">
      <w:pPr>
        <w:rPr>
          <w:sz w:val="12"/>
          <w:szCs w:val="12"/>
        </w:rPr>
      </w:pPr>
    </w:p>
    <w:tbl>
      <w:tblPr>
        <w:tblW w:w="10078" w:type="dxa"/>
        <w:tblLayout w:type="fixed"/>
        <w:tblCellMar>
          <w:left w:w="0" w:type="dxa"/>
          <w:right w:w="0" w:type="dxa"/>
        </w:tblCellMar>
        <w:tblLook w:val="0000" w:firstRow="0" w:lastRow="0" w:firstColumn="0" w:lastColumn="0" w:noHBand="0" w:noVBand="0"/>
      </w:tblPr>
      <w:tblGrid>
        <w:gridCol w:w="6237"/>
        <w:gridCol w:w="284"/>
        <w:gridCol w:w="3544"/>
        <w:gridCol w:w="13"/>
      </w:tblGrid>
      <w:tr w:rsidR="00EE3998" w:rsidRPr="007049BF" w14:paraId="5A186999" w14:textId="77777777" w:rsidTr="0E59A956">
        <w:trPr>
          <w:cantSplit/>
          <w:trHeight w:val="680"/>
        </w:trPr>
        <w:tc>
          <w:tcPr>
            <w:tcW w:w="10078" w:type="dxa"/>
            <w:gridSpan w:val="4"/>
            <w:shd w:val="clear" w:color="auto" w:fill="FFFFFF" w:themeFill="background1"/>
          </w:tcPr>
          <w:p w14:paraId="606692BE" w14:textId="77777777" w:rsidR="00E56EDC" w:rsidRPr="007049BF" w:rsidRDefault="00E56EDC" w:rsidP="00E00744">
            <w:pPr>
              <w:keepNext/>
              <w:tabs>
                <w:tab w:val="left" w:pos="851"/>
              </w:tabs>
              <w:spacing w:before="80" w:after="60"/>
              <w:outlineLvl w:val="1"/>
              <w:rPr>
                <w:rFonts w:cs="Arial"/>
                <w:sz w:val="20"/>
              </w:rPr>
            </w:pPr>
            <w:r>
              <w:rPr>
                <w:rStyle w:val="FormatvorlageFettKursiv"/>
                <w:sz w:val="20"/>
              </w:rPr>
              <w:t>Please note:</w:t>
            </w:r>
            <w:r>
              <w:rPr>
                <w:rStyle w:val="FormatvorlageFettKursiv"/>
                <w:sz w:val="20"/>
              </w:rPr>
              <w:tab/>
            </w:r>
            <w:r>
              <w:rPr>
                <w:rStyle w:val="HinweisefrNutzer"/>
                <w:sz w:val="20"/>
              </w:rPr>
              <w:t xml:space="preserve">Please upload the ‘Request for service contract’ completed </w:t>
            </w:r>
            <w:r>
              <w:rPr>
                <w:rStyle w:val="HinweisefrNutzer"/>
                <w:b/>
                <w:sz w:val="20"/>
              </w:rPr>
              <w:t>in full</w:t>
            </w:r>
            <w:r>
              <w:rPr>
                <w:rStyle w:val="HinweisefrNutzer"/>
                <w:sz w:val="20"/>
              </w:rPr>
              <w:t xml:space="preserve"> together with the required documents for the relevant award procedure as part of preparation of the </w:t>
            </w:r>
            <w:r w:rsidR="00DE124F">
              <w:rPr>
                <w:rStyle w:val="HinweisefrNutzer"/>
                <w:sz w:val="20"/>
              </w:rPr>
              <w:t>purchase requisition</w:t>
            </w:r>
            <w:r>
              <w:rPr>
                <w:rStyle w:val="HinweisefrNutzer"/>
                <w:sz w:val="20"/>
              </w:rPr>
              <w:t xml:space="preserve"> (BANF) under ‘Documents’).</w:t>
            </w:r>
          </w:p>
        </w:tc>
      </w:tr>
      <w:tr w:rsidR="00EE3998" w:rsidRPr="007049BF" w14:paraId="5D8C9449" w14:textId="77777777" w:rsidTr="0E59A956">
        <w:trPr>
          <w:gridAfter w:val="1"/>
          <w:wAfter w:w="13" w:type="dxa"/>
          <w:cantSplit/>
          <w:trHeight w:val="851"/>
        </w:trPr>
        <w:tc>
          <w:tcPr>
            <w:tcW w:w="6237" w:type="dxa"/>
          </w:tcPr>
          <w:p w14:paraId="759805F8" w14:textId="77777777" w:rsidR="00236448" w:rsidRPr="007049BF" w:rsidRDefault="00236448" w:rsidP="00236448">
            <w:pPr>
              <w:pStyle w:val="Bezeichnung1"/>
              <w:rPr>
                <w:rFonts w:cs="Arial"/>
                <w:sz w:val="20"/>
              </w:rPr>
            </w:pPr>
            <w:r>
              <w:rPr>
                <w:sz w:val="20"/>
              </w:rPr>
              <w:t>Project term</w:t>
            </w:r>
          </w:p>
          <w:p w14:paraId="6429F0CE" w14:textId="66D9B00F" w:rsidR="00EE3998" w:rsidRPr="007049BF" w:rsidRDefault="002E0E34" w:rsidP="00AF24FB">
            <w:pPr>
              <w:pStyle w:val="Eingabefeld"/>
              <w:spacing w:after="60"/>
              <w:rPr>
                <w:rFonts w:cs="Arial"/>
                <w:sz w:val="20"/>
              </w:rPr>
            </w:pPr>
            <w:r w:rsidRPr="007049BF">
              <w:rPr>
                <w:rFonts w:cs="Arial"/>
                <w:sz w:val="20"/>
              </w:rPr>
              <w:fldChar w:fldCharType="begin" w:fldLock="1">
                <w:ffData>
                  <w:name w:val="Text5"/>
                  <w:enabled/>
                  <w:calcOnExit w:val="0"/>
                  <w:textInput>
                    <w:default w:val="xx.xx.xxxx – xx.xx.xxxx"/>
                  </w:textInput>
                </w:ffData>
              </w:fldChar>
            </w:r>
            <w:bookmarkStart w:id="0" w:name="Text5"/>
            <w:r w:rsidRPr="007049BF">
              <w:rPr>
                <w:rFonts w:cs="Arial"/>
                <w:sz w:val="20"/>
              </w:rPr>
              <w:instrText xml:space="preserve"> FORMTEXT </w:instrText>
            </w:r>
            <w:r w:rsidRPr="007049BF">
              <w:rPr>
                <w:rFonts w:cs="Arial"/>
                <w:sz w:val="20"/>
              </w:rPr>
            </w:r>
            <w:r w:rsidRPr="007049BF">
              <w:rPr>
                <w:rFonts w:cs="Arial"/>
                <w:sz w:val="20"/>
              </w:rPr>
              <w:fldChar w:fldCharType="separate"/>
            </w:r>
            <w:r w:rsidR="001D6F9F" w:rsidRPr="001D6F9F">
              <w:rPr>
                <w:sz w:val="20"/>
              </w:rPr>
              <w:t>G-011940-003</w:t>
            </w:r>
            <w:r w:rsidRPr="007049BF">
              <w:rPr>
                <w:rFonts w:cs="Arial"/>
                <w:sz w:val="20"/>
              </w:rPr>
              <w:fldChar w:fldCharType="end"/>
            </w:r>
            <w:bookmarkEnd w:id="0"/>
          </w:p>
        </w:tc>
        <w:tc>
          <w:tcPr>
            <w:tcW w:w="284" w:type="dxa"/>
          </w:tcPr>
          <w:p w14:paraId="3807F676" w14:textId="77777777" w:rsidR="00EE3998" w:rsidRPr="007049BF" w:rsidRDefault="00EE3998" w:rsidP="00EE3998">
            <w:pPr>
              <w:rPr>
                <w:rFonts w:cs="Arial"/>
                <w:sz w:val="20"/>
              </w:rPr>
            </w:pPr>
          </w:p>
        </w:tc>
        <w:tc>
          <w:tcPr>
            <w:tcW w:w="3544" w:type="dxa"/>
          </w:tcPr>
          <w:p w14:paraId="2486EEBA" w14:textId="77777777" w:rsidR="00EE3998" w:rsidRDefault="26E35617" w:rsidP="00F74399">
            <w:pPr>
              <w:pStyle w:val="Bezeichnung1"/>
              <w:rPr>
                <w:rFonts w:cs="Arial"/>
                <w:sz w:val="20"/>
              </w:rPr>
            </w:pPr>
            <w:r>
              <w:rPr>
                <w:sz w:val="20"/>
              </w:rPr>
              <w:t>Project title</w:t>
            </w:r>
          </w:p>
          <w:p w14:paraId="67811196" w14:textId="58A195BF" w:rsidR="00863209" w:rsidRPr="003517C9" w:rsidRDefault="00137BA4" w:rsidP="00F74399">
            <w:pPr>
              <w:pStyle w:val="Bezeichnung1"/>
              <w:rPr>
                <w:rFonts w:cs="Arial"/>
                <w:b w:val="0"/>
                <w:bCs/>
                <w:sz w:val="20"/>
              </w:rPr>
            </w:pPr>
            <w:r w:rsidRPr="003517C9">
              <w:rPr>
                <w:rFonts w:cs="Arial"/>
                <w:sz w:val="20"/>
              </w:rPr>
              <w:fldChar w:fldCharType="begin">
                <w:ffData>
                  <w:name w:val=""/>
                  <w:enabled/>
                  <w:calcOnExit w:val="0"/>
                  <w:textInput/>
                </w:ffData>
              </w:fldChar>
            </w:r>
            <w:r w:rsidRPr="001D21E0">
              <w:rPr>
                <w:rFonts w:cs="Arial"/>
                <w:sz w:val="20"/>
              </w:rPr>
              <w:instrText xml:space="preserve"> FORMTEXT </w:instrText>
            </w:r>
            <w:r w:rsidRPr="003517C9">
              <w:rPr>
                <w:rFonts w:cs="Arial"/>
                <w:sz w:val="20"/>
              </w:rPr>
            </w:r>
            <w:r w:rsidRPr="003517C9">
              <w:rPr>
                <w:rFonts w:cs="Arial"/>
                <w:sz w:val="20"/>
              </w:rPr>
              <w:fldChar w:fldCharType="separate"/>
            </w:r>
            <w:r w:rsidR="001D6F9F">
              <w:rPr>
                <w:rFonts w:cs="Arial"/>
                <w:b w:val="0"/>
                <w:bCs/>
                <w:noProof/>
                <w:sz w:val="20"/>
              </w:rPr>
              <w:t>RFDA Quality Control Laboratory</w:t>
            </w:r>
            <w:r w:rsidRPr="003517C9">
              <w:rPr>
                <w:rFonts w:cs="Arial"/>
                <w:b w:val="0"/>
                <w:bCs/>
                <w:sz w:val="20"/>
              </w:rPr>
              <w:fldChar w:fldCharType="end"/>
            </w:r>
          </w:p>
        </w:tc>
      </w:tr>
      <w:tr w:rsidR="00641E9C" w:rsidRPr="007049BF" w14:paraId="0EE44108" w14:textId="77777777" w:rsidTr="0E59A956">
        <w:trPr>
          <w:gridAfter w:val="1"/>
          <w:wAfter w:w="13" w:type="dxa"/>
          <w:cantSplit/>
          <w:trHeight w:val="680"/>
        </w:trPr>
        <w:tc>
          <w:tcPr>
            <w:tcW w:w="6237" w:type="dxa"/>
          </w:tcPr>
          <w:p w14:paraId="7521AAD4" w14:textId="77777777" w:rsidR="00641E9C" w:rsidRPr="007049BF" w:rsidRDefault="007455B1" w:rsidP="00CE5054">
            <w:pPr>
              <w:pStyle w:val="Bezeichnung1"/>
              <w:rPr>
                <w:rFonts w:cs="Arial"/>
                <w:sz w:val="20"/>
              </w:rPr>
            </w:pPr>
            <w:r>
              <w:rPr>
                <w:sz w:val="20"/>
              </w:rPr>
              <w:t>Budget manager/staff member responsible for the cost centre</w:t>
            </w:r>
          </w:p>
          <w:p w14:paraId="27A37FF4" w14:textId="210A45DB" w:rsidR="00641E9C" w:rsidRPr="007049BF" w:rsidRDefault="00137BA4" w:rsidP="00AF24FB">
            <w:pPr>
              <w:pStyle w:val="Eingabefeld"/>
              <w:spacing w:before="80" w:after="60"/>
              <w:rPr>
                <w:rFonts w:cs="Arial"/>
                <w:sz w:val="20"/>
              </w:rPr>
            </w:pPr>
            <w:r w:rsidRPr="001D21E0">
              <w:rPr>
                <w:rFonts w:cs="Arial"/>
                <w:sz w:val="20"/>
              </w:rPr>
              <w:fldChar w:fldCharType="begin">
                <w:ffData>
                  <w:name w:val=""/>
                  <w:enabled/>
                  <w:calcOnExit w:val="0"/>
                  <w:textInput/>
                </w:ffData>
              </w:fldChar>
            </w:r>
            <w:r w:rsidRPr="001D21E0">
              <w:rPr>
                <w:rFonts w:cs="Arial"/>
                <w:sz w:val="20"/>
              </w:rPr>
              <w:instrText xml:space="preserve"> FORMTEXT </w:instrText>
            </w:r>
            <w:r w:rsidRPr="001D21E0">
              <w:rPr>
                <w:rFonts w:cs="Arial"/>
                <w:sz w:val="20"/>
              </w:rPr>
            </w:r>
            <w:r w:rsidRPr="001D21E0">
              <w:rPr>
                <w:rFonts w:cs="Arial"/>
                <w:sz w:val="20"/>
              </w:rPr>
              <w:fldChar w:fldCharType="separate"/>
            </w:r>
            <w:r w:rsidR="001D6F9F">
              <w:rPr>
                <w:rFonts w:cs="Arial"/>
                <w:noProof/>
                <w:sz w:val="20"/>
              </w:rPr>
              <w:t>Nguyen Minh Thai</w:t>
            </w:r>
            <w:r w:rsidRPr="001D21E0">
              <w:rPr>
                <w:rFonts w:cs="Arial"/>
                <w:sz w:val="20"/>
              </w:rPr>
              <w:fldChar w:fldCharType="end"/>
            </w:r>
          </w:p>
        </w:tc>
        <w:tc>
          <w:tcPr>
            <w:tcW w:w="284" w:type="dxa"/>
          </w:tcPr>
          <w:p w14:paraId="46706DB6" w14:textId="77777777" w:rsidR="00641E9C" w:rsidRPr="007049BF" w:rsidRDefault="00641E9C" w:rsidP="00CE5054">
            <w:pPr>
              <w:rPr>
                <w:rFonts w:cs="Arial"/>
                <w:sz w:val="20"/>
              </w:rPr>
            </w:pPr>
          </w:p>
        </w:tc>
        <w:tc>
          <w:tcPr>
            <w:tcW w:w="3544" w:type="dxa"/>
          </w:tcPr>
          <w:p w14:paraId="622DB030" w14:textId="77777777" w:rsidR="00793509" w:rsidRPr="007049BF" w:rsidRDefault="004E5652" w:rsidP="00AF24FB">
            <w:pPr>
              <w:pStyle w:val="Eingabefeld"/>
              <w:spacing w:before="80" w:after="60"/>
              <w:rPr>
                <w:rFonts w:cs="Arial"/>
                <w:sz w:val="20"/>
              </w:rPr>
            </w:pPr>
            <w:r>
              <w:rPr>
                <w:b/>
                <w:sz w:val="20"/>
              </w:rPr>
              <w:t xml:space="preserve">Staff member responsible in FMB </w:t>
            </w:r>
            <w:r>
              <w:rPr>
                <w:sz w:val="20"/>
              </w:rPr>
              <w:t>(only relevant for awards above the EU threshold at Head Office)</w:t>
            </w:r>
          </w:p>
          <w:p w14:paraId="0DCD0FCF" w14:textId="77777777" w:rsidR="00A12A37" w:rsidRPr="007049BF" w:rsidRDefault="00137BA4" w:rsidP="00AF24FB">
            <w:pPr>
              <w:pStyle w:val="Eingabefeld"/>
              <w:spacing w:before="80" w:after="60"/>
              <w:rPr>
                <w:rFonts w:cs="Arial"/>
                <w:sz w:val="20"/>
              </w:rPr>
            </w:pPr>
            <w:r w:rsidRPr="001D21E0">
              <w:rPr>
                <w:rFonts w:cs="Arial"/>
                <w:sz w:val="20"/>
              </w:rPr>
              <w:fldChar w:fldCharType="begin">
                <w:ffData>
                  <w:name w:val=""/>
                  <w:enabled/>
                  <w:calcOnExit w:val="0"/>
                  <w:textInput/>
                </w:ffData>
              </w:fldChar>
            </w:r>
            <w:r w:rsidRPr="001D21E0">
              <w:rPr>
                <w:rFonts w:cs="Arial"/>
                <w:sz w:val="20"/>
              </w:rPr>
              <w:instrText xml:space="preserve"> FORMTEXT </w:instrText>
            </w:r>
            <w:r w:rsidRPr="001D21E0">
              <w:rPr>
                <w:rFonts w:cs="Arial"/>
                <w:sz w:val="20"/>
              </w:rPr>
            </w:r>
            <w:r w:rsidRPr="001D21E0">
              <w:rPr>
                <w:rFonts w:cs="Arial"/>
                <w:sz w:val="20"/>
              </w:rPr>
              <w:fldChar w:fldCharType="separate"/>
            </w:r>
            <w:r w:rsidRPr="001D21E0">
              <w:rPr>
                <w:rFonts w:cs="Arial"/>
                <w:noProof/>
                <w:sz w:val="20"/>
              </w:rPr>
              <w:t> </w:t>
            </w:r>
            <w:r w:rsidRPr="001D21E0">
              <w:rPr>
                <w:rFonts w:cs="Arial"/>
                <w:noProof/>
                <w:sz w:val="20"/>
              </w:rPr>
              <w:t> </w:t>
            </w:r>
            <w:r w:rsidRPr="001D21E0">
              <w:rPr>
                <w:rFonts w:cs="Arial"/>
                <w:noProof/>
                <w:sz w:val="20"/>
              </w:rPr>
              <w:t> </w:t>
            </w:r>
            <w:r w:rsidRPr="001D21E0">
              <w:rPr>
                <w:rFonts w:cs="Arial"/>
                <w:noProof/>
                <w:sz w:val="20"/>
              </w:rPr>
              <w:t> </w:t>
            </w:r>
            <w:r w:rsidRPr="001D21E0">
              <w:rPr>
                <w:rFonts w:cs="Arial"/>
                <w:noProof/>
                <w:sz w:val="20"/>
              </w:rPr>
              <w:t> </w:t>
            </w:r>
            <w:r w:rsidRPr="001D21E0">
              <w:rPr>
                <w:rFonts w:cs="Arial"/>
                <w:sz w:val="20"/>
              </w:rPr>
              <w:fldChar w:fldCharType="end"/>
            </w:r>
          </w:p>
        </w:tc>
      </w:tr>
      <w:tr w:rsidR="00982072" w:rsidRPr="007049BF" w14:paraId="2A4D87C5" w14:textId="77777777" w:rsidTr="0E59A956">
        <w:trPr>
          <w:gridAfter w:val="1"/>
          <w:wAfter w:w="13" w:type="dxa"/>
          <w:cantSplit/>
          <w:trHeight w:val="680"/>
        </w:trPr>
        <w:tc>
          <w:tcPr>
            <w:tcW w:w="10065" w:type="dxa"/>
            <w:gridSpan w:val="3"/>
          </w:tcPr>
          <w:p w14:paraId="659F98A9" w14:textId="77777777" w:rsidR="00982072" w:rsidRPr="007049BF" w:rsidRDefault="3A699233" w:rsidP="7C7B897D">
            <w:pPr>
              <w:pStyle w:val="Bezeichnung1"/>
              <w:rPr>
                <w:rFonts w:cs="Arial"/>
                <w:sz w:val="20"/>
              </w:rPr>
            </w:pPr>
            <w:r>
              <w:rPr>
                <w:sz w:val="20"/>
              </w:rPr>
              <w:t>Commissioning party</w:t>
            </w:r>
          </w:p>
          <w:p w14:paraId="36B0738C" w14:textId="545BD241" w:rsidR="00982072" w:rsidRPr="007049BF" w:rsidRDefault="00982072" w:rsidP="38771163">
            <w:pPr>
              <w:pStyle w:val="Eingabefeld"/>
              <w:spacing w:before="80" w:after="80"/>
              <w:rPr>
                <w:rFonts w:cs="Arial"/>
                <w:sz w:val="20"/>
              </w:rPr>
            </w:pPr>
            <w:r>
              <w:rPr>
                <w:sz w:val="20"/>
              </w:rPr>
              <w:t xml:space="preserve">Name of commissioning party: </w:t>
            </w:r>
            <w:r w:rsidR="00137BA4" w:rsidRPr="001D21E0">
              <w:rPr>
                <w:rFonts w:cs="Arial"/>
                <w:sz w:val="20"/>
              </w:rPr>
              <w:fldChar w:fldCharType="begin">
                <w:ffData>
                  <w:name w:val=""/>
                  <w:enabled/>
                  <w:calcOnExit w:val="0"/>
                  <w:textInput/>
                </w:ffData>
              </w:fldChar>
            </w:r>
            <w:r w:rsidR="00137BA4" w:rsidRPr="001D21E0">
              <w:rPr>
                <w:rFonts w:cs="Arial"/>
                <w:sz w:val="20"/>
              </w:rPr>
              <w:instrText xml:space="preserve"> FORMTEXT </w:instrText>
            </w:r>
            <w:r w:rsidR="00137BA4" w:rsidRPr="001D21E0">
              <w:rPr>
                <w:rFonts w:cs="Arial"/>
                <w:sz w:val="20"/>
              </w:rPr>
            </w:r>
            <w:r w:rsidR="00137BA4" w:rsidRPr="001D21E0">
              <w:rPr>
                <w:rFonts w:cs="Arial"/>
                <w:sz w:val="20"/>
              </w:rPr>
              <w:fldChar w:fldCharType="separate"/>
            </w:r>
            <w:r w:rsidR="001D6F9F">
              <w:rPr>
                <w:rFonts w:cs="Arial"/>
                <w:noProof/>
                <w:sz w:val="20"/>
              </w:rPr>
              <w:t>BMZ</w:t>
            </w:r>
            <w:r w:rsidR="00137BA4" w:rsidRPr="001D21E0">
              <w:rPr>
                <w:rFonts w:cs="Arial"/>
                <w:sz w:val="20"/>
              </w:rPr>
              <w:fldChar w:fldCharType="end"/>
            </w:r>
            <w:r>
              <w:rPr>
                <w:sz w:val="20"/>
              </w:rPr>
              <w:t xml:space="preserve"> (e.g. BMZ, German Federal Foreign Office, BMUKN)</w:t>
            </w:r>
          </w:p>
        </w:tc>
      </w:tr>
      <w:tr w:rsidR="00DE3179" w:rsidRPr="007049BF" w14:paraId="1692C83D" w14:textId="77777777" w:rsidTr="0E59A956">
        <w:trPr>
          <w:gridAfter w:val="1"/>
          <w:wAfter w:w="13" w:type="dxa"/>
          <w:cantSplit/>
          <w:trHeight w:val="680"/>
        </w:trPr>
        <w:tc>
          <w:tcPr>
            <w:tcW w:w="10065" w:type="dxa"/>
            <w:gridSpan w:val="3"/>
          </w:tcPr>
          <w:p w14:paraId="7B5E5619" w14:textId="77777777" w:rsidR="00DE3179" w:rsidRPr="007049BF" w:rsidRDefault="00DE3179" w:rsidP="00CE5054">
            <w:pPr>
              <w:pStyle w:val="Bezeichnung1"/>
              <w:rPr>
                <w:rFonts w:cs="Arial"/>
                <w:sz w:val="20"/>
              </w:rPr>
            </w:pPr>
            <w:r>
              <w:rPr>
                <w:sz w:val="20"/>
              </w:rPr>
              <w:t>Cofinancing</w:t>
            </w:r>
          </w:p>
          <w:p w14:paraId="6D19EC7F" w14:textId="77777777" w:rsidR="00DE3179" w:rsidRPr="007049BF" w:rsidRDefault="00000000" w:rsidP="00AF24FB">
            <w:pPr>
              <w:pStyle w:val="Bezeichnung1"/>
              <w:tabs>
                <w:tab w:val="left" w:pos="1690"/>
              </w:tabs>
              <w:spacing w:after="60"/>
              <w:rPr>
                <w:rFonts w:cs="Arial"/>
                <w:b w:val="0"/>
                <w:sz w:val="20"/>
              </w:rPr>
            </w:pPr>
            <w:sdt>
              <w:sdtPr>
                <w:rPr>
                  <w:rFonts w:cs="Arial"/>
                  <w:b w:val="0"/>
                  <w:sz w:val="20"/>
                </w:rPr>
                <w:id w:val="400572252"/>
                <w:placeholder>
                  <w:docPart w:val="8ADBCFDF61D74C919290DBD033238A0D"/>
                </w:placeholder>
                <w:showingPlcHdr/>
                <w:dropDownList>
                  <w:listItem w:value="Wählen Sie ein Element aus."/>
                  <w:listItem w:displayText="Yes" w:value="Ja"/>
                  <w:listItem w:displayText="No" w:value="Nein"/>
                </w:dropDownList>
              </w:sdtPr>
              <w:sdtContent>
                <w:r w:rsidR="00F3687A">
                  <w:rPr>
                    <w:rStyle w:val="PlaceholderText"/>
                    <w:b w:val="0"/>
                    <w:sz w:val="20"/>
                  </w:rPr>
                  <w:t>&lt;Please select&gt;</w:t>
                </w:r>
              </w:sdtContent>
            </w:sdt>
            <w:r w:rsidR="00F3687A">
              <w:rPr>
                <w:sz w:val="20"/>
              </w:rPr>
              <w:tab/>
            </w:r>
            <w:r w:rsidR="00F3687A">
              <w:rPr>
                <w:b w:val="0"/>
                <w:sz w:val="20"/>
              </w:rPr>
              <w:t xml:space="preserve">Name of provider of third-party funding: </w:t>
            </w:r>
            <w:r w:rsidR="00137BA4" w:rsidRPr="001D21E0">
              <w:rPr>
                <w:rFonts w:cs="Arial"/>
                <w:sz w:val="20"/>
              </w:rPr>
              <w:fldChar w:fldCharType="begin">
                <w:ffData>
                  <w:name w:val=""/>
                  <w:enabled/>
                  <w:calcOnExit w:val="0"/>
                  <w:textInput/>
                </w:ffData>
              </w:fldChar>
            </w:r>
            <w:r w:rsidR="00137BA4" w:rsidRPr="001D21E0">
              <w:rPr>
                <w:rFonts w:cs="Arial"/>
                <w:sz w:val="20"/>
              </w:rPr>
              <w:instrText xml:space="preserve"> FORMTEXT </w:instrText>
            </w:r>
            <w:r w:rsidR="00137BA4" w:rsidRPr="001D21E0">
              <w:rPr>
                <w:rFonts w:cs="Arial"/>
                <w:sz w:val="20"/>
              </w:rPr>
            </w:r>
            <w:r w:rsidR="00137BA4" w:rsidRPr="001D21E0">
              <w:rPr>
                <w:rFonts w:cs="Arial"/>
                <w:sz w:val="20"/>
              </w:rPr>
              <w:fldChar w:fldCharType="separate"/>
            </w:r>
            <w:r w:rsidR="00137BA4" w:rsidRPr="00137BA4">
              <w:rPr>
                <w:rFonts w:cs="Arial"/>
                <w:b w:val="0"/>
                <w:bCs/>
                <w:noProof/>
                <w:sz w:val="20"/>
              </w:rPr>
              <w:t> </w:t>
            </w:r>
            <w:r w:rsidR="00137BA4" w:rsidRPr="00137BA4">
              <w:rPr>
                <w:rFonts w:cs="Arial"/>
                <w:b w:val="0"/>
                <w:bCs/>
                <w:noProof/>
                <w:sz w:val="20"/>
              </w:rPr>
              <w:t> </w:t>
            </w:r>
            <w:r w:rsidR="00137BA4" w:rsidRPr="00137BA4">
              <w:rPr>
                <w:rFonts w:cs="Arial"/>
                <w:b w:val="0"/>
                <w:bCs/>
                <w:noProof/>
                <w:sz w:val="20"/>
              </w:rPr>
              <w:t> </w:t>
            </w:r>
            <w:r w:rsidR="00137BA4" w:rsidRPr="00137BA4">
              <w:rPr>
                <w:rFonts w:cs="Arial"/>
                <w:b w:val="0"/>
                <w:bCs/>
                <w:noProof/>
                <w:sz w:val="20"/>
              </w:rPr>
              <w:t> </w:t>
            </w:r>
            <w:r w:rsidR="00137BA4" w:rsidRPr="00137BA4">
              <w:rPr>
                <w:rFonts w:cs="Arial"/>
                <w:b w:val="0"/>
                <w:bCs/>
                <w:noProof/>
                <w:sz w:val="20"/>
              </w:rPr>
              <w:t> </w:t>
            </w:r>
            <w:r w:rsidR="00137BA4" w:rsidRPr="001D21E0">
              <w:rPr>
                <w:rFonts w:cs="Arial"/>
                <w:sz w:val="20"/>
              </w:rPr>
              <w:fldChar w:fldCharType="end"/>
            </w:r>
          </w:p>
        </w:tc>
      </w:tr>
      <w:tr w:rsidR="008A35F0" w:rsidRPr="007049BF" w14:paraId="003E525F" w14:textId="77777777" w:rsidTr="0E59A956">
        <w:trPr>
          <w:cantSplit/>
        </w:trPr>
        <w:tc>
          <w:tcPr>
            <w:tcW w:w="10078" w:type="dxa"/>
            <w:gridSpan w:val="4"/>
            <w:shd w:val="clear" w:color="auto" w:fill="E6E6E6"/>
          </w:tcPr>
          <w:p w14:paraId="181888A1" w14:textId="77777777" w:rsidR="008A35F0" w:rsidRPr="007049BF" w:rsidRDefault="008A35F0" w:rsidP="005215CF">
            <w:pPr>
              <w:pStyle w:val="Tabellenberschrift"/>
              <w:widowControl w:val="0"/>
              <w:rPr>
                <w:rFonts w:cs="Arial"/>
              </w:rPr>
            </w:pPr>
            <w:r>
              <w:t>Contract details</w:t>
            </w:r>
          </w:p>
        </w:tc>
      </w:tr>
      <w:tr w:rsidR="000B6311" w:rsidRPr="007049BF" w14:paraId="50F41A70" w14:textId="77777777" w:rsidTr="0E59A956">
        <w:tc>
          <w:tcPr>
            <w:tcW w:w="10078" w:type="dxa"/>
            <w:gridSpan w:val="4"/>
          </w:tcPr>
          <w:p w14:paraId="71EABDBB" w14:textId="77777777" w:rsidR="000B6311" w:rsidRPr="007049BF" w:rsidRDefault="000B6311" w:rsidP="001413FC">
            <w:pPr>
              <w:pStyle w:val="AuflistungAngaben"/>
              <w:keepNext w:val="0"/>
              <w:keepLines w:val="0"/>
              <w:numPr>
                <w:ilvl w:val="0"/>
                <w:numId w:val="0"/>
              </w:numPr>
              <w:spacing w:after="80"/>
              <w:ind w:left="-11"/>
              <w:rPr>
                <w:rFonts w:cs="Arial"/>
                <w:sz w:val="20"/>
              </w:rPr>
            </w:pPr>
            <w:r>
              <w:rPr>
                <w:sz w:val="20"/>
              </w:rPr>
              <w:t>Please explain briefly why you need to request to subcontract the service in question (rather than implement the service using GIZ staff):</w:t>
            </w:r>
          </w:p>
          <w:p w14:paraId="557DAA1E" w14:textId="653AD4E3" w:rsidR="000B6311" w:rsidRPr="00137BA4" w:rsidRDefault="00137BA4" w:rsidP="00B62C11">
            <w:pPr>
              <w:pStyle w:val="AuflistungAngaben"/>
              <w:keepNext w:val="0"/>
              <w:keepLines w:val="0"/>
              <w:numPr>
                <w:ilvl w:val="0"/>
                <w:numId w:val="0"/>
              </w:numPr>
              <w:spacing w:after="240"/>
              <w:ind w:left="-11"/>
              <w:rPr>
                <w:rFonts w:cs="Arial"/>
                <w:b w:val="0"/>
                <w:bCs/>
                <w:sz w:val="20"/>
              </w:rPr>
            </w:pPr>
            <w:r w:rsidRPr="00137BA4">
              <w:rPr>
                <w:rFonts w:cs="Arial"/>
                <w:b w:val="0"/>
                <w:bCs/>
                <w:sz w:val="20"/>
              </w:rPr>
              <w:fldChar w:fldCharType="begin">
                <w:ffData>
                  <w:name w:val=""/>
                  <w:enabled/>
                  <w:calcOnExit w:val="0"/>
                  <w:textInput/>
                </w:ffData>
              </w:fldChar>
            </w:r>
            <w:r w:rsidRPr="00137BA4">
              <w:rPr>
                <w:rFonts w:cs="Arial"/>
                <w:b w:val="0"/>
                <w:bCs/>
                <w:sz w:val="20"/>
              </w:rPr>
              <w:instrText xml:space="preserve"> FORMTEXT </w:instrText>
            </w:r>
            <w:r w:rsidRPr="00137BA4">
              <w:rPr>
                <w:rFonts w:cs="Arial"/>
                <w:b w:val="0"/>
                <w:bCs/>
                <w:sz w:val="20"/>
              </w:rPr>
            </w:r>
            <w:r w:rsidRPr="00137BA4">
              <w:rPr>
                <w:rFonts w:cs="Arial"/>
                <w:b w:val="0"/>
                <w:bCs/>
                <w:sz w:val="20"/>
              </w:rPr>
              <w:fldChar w:fldCharType="separate"/>
            </w:r>
            <w:r w:rsidR="001D6F9F">
              <w:rPr>
                <w:rFonts w:cs="Arial"/>
                <w:b w:val="0"/>
                <w:bCs/>
                <w:sz w:val="20"/>
              </w:rPr>
              <w:t>GIZ is not capable to execute construction works.</w:t>
            </w:r>
            <w:r w:rsidRPr="00137BA4">
              <w:rPr>
                <w:rFonts w:cs="Arial"/>
                <w:b w:val="0"/>
                <w:bCs/>
                <w:sz w:val="20"/>
              </w:rPr>
              <w:fldChar w:fldCharType="end"/>
            </w:r>
          </w:p>
        </w:tc>
      </w:tr>
      <w:tr w:rsidR="002916C7" w:rsidRPr="007049BF" w14:paraId="4853FE84" w14:textId="77777777" w:rsidTr="0E59A956">
        <w:trPr>
          <w:trHeight w:val="1395"/>
        </w:trPr>
        <w:tc>
          <w:tcPr>
            <w:tcW w:w="10078" w:type="dxa"/>
            <w:gridSpan w:val="4"/>
          </w:tcPr>
          <w:p w14:paraId="3FA716DA" w14:textId="48297E6A" w:rsidR="002916C7" w:rsidRDefault="002916C7" w:rsidP="00343FB4">
            <w:pPr>
              <w:pStyle w:val="AuflistungAngaben"/>
              <w:keepNext w:val="0"/>
              <w:keepLines w:val="0"/>
              <w:ind w:left="357" w:hanging="357"/>
              <w:rPr>
                <w:rFonts w:cs="Arial"/>
                <w:sz w:val="20"/>
              </w:rPr>
            </w:pPr>
            <w:r>
              <w:rPr>
                <w:sz w:val="20"/>
              </w:rPr>
              <w:t xml:space="preserve">Subject of the procurement (in one sentence) </w:t>
            </w:r>
            <w:r w:rsidR="00137BA4" w:rsidRPr="001D21E0">
              <w:rPr>
                <w:rFonts w:cs="Arial"/>
                <w:sz w:val="20"/>
              </w:rPr>
              <w:fldChar w:fldCharType="begin">
                <w:ffData>
                  <w:name w:val=""/>
                  <w:enabled/>
                  <w:calcOnExit w:val="0"/>
                  <w:textInput/>
                </w:ffData>
              </w:fldChar>
            </w:r>
            <w:r w:rsidR="00137BA4" w:rsidRPr="001D21E0">
              <w:rPr>
                <w:rFonts w:cs="Arial"/>
                <w:sz w:val="20"/>
              </w:rPr>
              <w:instrText xml:space="preserve"> FORMTEXT </w:instrText>
            </w:r>
            <w:r w:rsidR="00137BA4" w:rsidRPr="001D21E0">
              <w:rPr>
                <w:rFonts w:cs="Arial"/>
                <w:sz w:val="20"/>
              </w:rPr>
            </w:r>
            <w:r w:rsidR="00137BA4" w:rsidRPr="001D21E0">
              <w:rPr>
                <w:rFonts w:cs="Arial"/>
                <w:sz w:val="20"/>
              </w:rPr>
              <w:fldChar w:fldCharType="separate"/>
            </w:r>
            <w:r w:rsidR="001D6F9F">
              <w:rPr>
                <w:rFonts w:cs="Arial"/>
                <w:sz w:val="20"/>
              </w:rPr>
              <w:t>EoI for a general contractor for execution of construction works</w:t>
            </w:r>
            <w:r w:rsidR="00137BA4" w:rsidRPr="001D21E0">
              <w:rPr>
                <w:rFonts w:cs="Arial"/>
                <w:sz w:val="20"/>
              </w:rPr>
              <w:fldChar w:fldCharType="end"/>
            </w:r>
          </w:p>
          <w:p w14:paraId="08246CB6" w14:textId="41C634AD" w:rsidR="001413FC" w:rsidRPr="007049BF" w:rsidRDefault="001413FC" w:rsidP="006807E2">
            <w:pPr>
              <w:pStyle w:val="Checkboxen1"/>
              <w:keepNext/>
              <w:spacing w:after="80"/>
              <w:ind w:left="714" w:hanging="357"/>
              <w:rPr>
                <w:rFonts w:cs="Arial"/>
                <w:sz w:val="20"/>
                <w:szCs w:val="20"/>
              </w:rPr>
            </w:pPr>
            <w:r w:rsidRPr="007049BF">
              <w:rPr>
                <w:rFonts w:cs="Arial"/>
                <w:sz w:val="20"/>
              </w:rPr>
              <w:fldChar w:fldCharType="begin">
                <w:ffData>
                  <w:name w:val=""/>
                  <w:enabled/>
                  <w:calcOnExit w:val="0"/>
                  <w:checkBox>
                    <w:sizeAuto/>
                    <w:default w:val="0"/>
                    <w:checked/>
                  </w:checkBox>
                </w:ffData>
              </w:fldChar>
            </w:r>
            <w:r w:rsidRPr="007049BF">
              <w:rPr>
                <w:rFonts w:cs="Arial"/>
                <w:sz w:val="20"/>
              </w:rPr>
              <w:instrText xml:space="preserve"> FORMCHECKBOX </w:instrText>
            </w:r>
            <w:r w:rsidRPr="007049BF">
              <w:rPr>
                <w:rFonts w:cs="Arial"/>
                <w:sz w:val="20"/>
              </w:rPr>
            </w:r>
            <w:r w:rsidRPr="007049BF">
              <w:rPr>
                <w:rFonts w:cs="Arial"/>
                <w:sz w:val="20"/>
              </w:rPr>
              <w:fldChar w:fldCharType="separate"/>
            </w:r>
            <w:r w:rsidRPr="007049BF">
              <w:rPr>
                <w:rFonts w:cs="Arial"/>
                <w:sz w:val="20"/>
              </w:rPr>
              <w:fldChar w:fldCharType="end"/>
            </w:r>
            <w:r>
              <w:rPr>
                <w:sz w:val="20"/>
              </w:rPr>
              <w:tab/>
              <w:t>Standard procurement (none of the exceptions listed here applies)</w:t>
            </w:r>
            <w:r w:rsidRPr="007049BF">
              <w:rPr>
                <w:rFonts w:cs="Arial"/>
                <w:sz w:val="20"/>
                <w:highlight w:val="yellow"/>
              </w:rPr>
              <w:fldChar w:fldCharType="begin"/>
            </w:r>
            <w:r w:rsidRPr="007049BF">
              <w:rPr>
                <w:rFonts w:cs="Arial"/>
                <w:sz w:val="20"/>
                <w:highlight w:val="yellow"/>
              </w:rPr>
              <w:instrText xml:space="preserve"> FORMCHECKBOX </w:instrText>
            </w:r>
            <w:r w:rsidRPr="007049BF">
              <w:rPr>
                <w:rFonts w:cs="Arial"/>
                <w:sz w:val="20"/>
                <w:highlight w:val="yellow"/>
              </w:rPr>
              <w:fldChar w:fldCharType="separate"/>
            </w:r>
            <w:r w:rsidRPr="007049BF">
              <w:rPr>
                <w:rFonts w:cs="Arial"/>
                <w:sz w:val="20"/>
                <w:highlight w:val="yellow"/>
              </w:rPr>
              <w:fldChar w:fldCharType="end"/>
            </w:r>
          </w:p>
          <w:p w14:paraId="786B287A" w14:textId="77777777" w:rsidR="001413FC" w:rsidRPr="007049BF" w:rsidRDefault="001413FC" w:rsidP="006807E2">
            <w:pPr>
              <w:pStyle w:val="Checkboxen1"/>
              <w:spacing w:before="80" w:after="80"/>
              <w:ind w:left="714" w:hanging="357"/>
              <w:rPr>
                <w:rFonts w:cs="Arial"/>
                <w:sz w:val="20"/>
                <w:szCs w:val="20"/>
              </w:rPr>
            </w:pPr>
            <w:r w:rsidRPr="007049BF">
              <w:rPr>
                <w:rFonts w:cs="Arial"/>
                <w:sz w:val="20"/>
              </w:rPr>
              <w:fldChar w:fldCharType="begin">
                <w:ffData>
                  <w:name w:val=""/>
                  <w:enabled/>
                  <w:calcOnExit w:val="0"/>
                  <w:checkBox>
                    <w:sizeAuto/>
                    <w:default w:val="0"/>
                  </w:checkBox>
                </w:ffData>
              </w:fldChar>
            </w:r>
            <w:r w:rsidRPr="007049BF">
              <w:rPr>
                <w:rFonts w:cs="Arial"/>
                <w:sz w:val="20"/>
              </w:rPr>
              <w:instrText xml:space="preserve"> FORMCHECKBOX </w:instrText>
            </w:r>
            <w:r w:rsidRPr="007049BF">
              <w:rPr>
                <w:rFonts w:cs="Arial"/>
                <w:sz w:val="20"/>
              </w:rPr>
            </w:r>
            <w:r w:rsidRPr="007049BF">
              <w:rPr>
                <w:rFonts w:cs="Arial"/>
                <w:sz w:val="20"/>
              </w:rPr>
              <w:fldChar w:fldCharType="separate"/>
            </w:r>
            <w:r w:rsidRPr="007049BF">
              <w:rPr>
                <w:rFonts w:cs="Arial"/>
                <w:sz w:val="20"/>
              </w:rPr>
              <w:fldChar w:fldCharType="end"/>
            </w:r>
            <w:r>
              <w:rPr>
                <w:sz w:val="20"/>
              </w:rPr>
              <w:tab/>
              <w:t>Framework agreement</w:t>
            </w:r>
          </w:p>
          <w:p w14:paraId="41FCD086" w14:textId="77777777" w:rsidR="001413FC" w:rsidRDefault="001413FC" w:rsidP="006807E2">
            <w:pPr>
              <w:pStyle w:val="AuflistungAngaben"/>
              <w:keepNext w:val="0"/>
              <w:keepLines w:val="0"/>
              <w:numPr>
                <w:ilvl w:val="0"/>
                <w:numId w:val="0"/>
              </w:numPr>
              <w:spacing w:before="80" w:after="360"/>
              <w:ind w:left="357"/>
              <w:rPr>
                <w:rFonts w:cs="Arial"/>
                <w:sz w:val="20"/>
              </w:rPr>
            </w:pPr>
            <w:r w:rsidRPr="007049BF">
              <w:rPr>
                <w:rFonts w:cs="Arial"/>
                <w:sz w:val="20"/>
              </w:rPr>
              <w:fldChar w:fldCharType="begin">
                <w:ffData>
                  <w:name w:val=""/>
                  <w:enabled/>
                  <w:calcOnExit w:val="0"/>
                  <w:checkBox>
                    <w:sizeAuto/>
                    <w:default w:val="0"/>
                  </w:checkBox>
                </w:ffData>
              </w:fldChar>
            </w:r>
            <w:r w:rsidRPr="007049BF">
              <w:rPr>
                <w:rFonts w:cs="Arial"/>
                <w:sz w:val="20"/>
              </w:rPr>
              <w:instrText xml:space="preserve"> FORMCHECKBOX </w:instrText>
            </w:r>
            <w:r w:rsidRPr="007049BF">
              <w:rPr>
                <w:rFonts w:cs="Arial"/>
                <w:sz w:val="20"/>
              </w:rPr>
            </w:r>
            <w:r w:rsidRPr="007049BF">
              <w:rPr>
                <w:rFonts w:cs="Arial"/>
                <w:sz w:val="20"/>
              </w:rPr>
              <w:fldChar w:fldCharType="separate"/>
            </w:r>
            <w:r w:rsidRPr="007049BF">
              <w:rPr>
                <w:rFonts w:cs="Arial"/>
                <w:sz w:val="20"/>
              </w:rPr>
              <w:fldChar w:fldCharType="end"/>
            </w:r>
            <w:r>
              <w:rPr>
                <w:sz w:val="20"/>
              </w:rPr>
              <w:tab/>
            </w:r>
            <w:r>
              <w:rPr>
                <w:b w:val="0"/>
                <w:sz w:val="20"/>
              </w:rPr>
              <w:t>Other services</w:t>
            </w:r>
            <w:r>
              <w:rPr>
                <w:sz w:val="20"/>
              </w:rPr>
              <w:t xml:space="preserve"> </w:t>
            </w:r>
            <w:sdt>
              <w:sdtPr>
                <w:rPr>
                  <w:rFonts w:cs="Arial"/>
                  <w:b w:val="0"/>
                  <w:bCs/>
                  <w:sz w:val="20"/>
                </w:rPr>
                <w:id w:val="1112099433"/>
                <w:placeholder>
                  <w:docPart w:val="487C2877F2CF4D37B37BBA4607C120BD"/>
                </w:placeholder>
                <w:showingPlcHdr/>
                <w:dropDownList>
                  <w:listItem w:value="Wählen Sie ein Element aus."/>
                  <w:listItem w:displayText="External training course" w:value="Externe Fortbildung"/>
                  <w:listItem w:displayText="Renting property outside Germany" w:value="Anmietung von Immobilien im Ausland"/>
                  <w:listItem w:displayText="Renting property in Germany" w:value="Anmietung von Immobilien in Deutschland"/>
                  <w:listItem w:displayText="Medical services, medical lab services" w:value="Ärztliche Leistungen, medizinische Laborleistungen"/>
                </w:dropDownList>
              </w:sdtPr>
              <w:sdtContent>
                <w:r>
                  <w:rPr>
                    <w:rStyle w:val="PlaceholderText"/>
                  </w:rPr>
                  <w:t>&lt;Please select&gt;</w:t>
                </w:r>
              </w:sdtContent>
            </w:sdt>
          </w:p>
          <w:p w14:paraId="1AD8766E" w14:textId="77777777" w:rsidR="000424ED" w:rsidRPr="007049BF" w:rsidRDefault="000424ED" w:rsidP="000424ED">
            <w:pPr>
              <w:pStyle w:val="AuflistungAngaben"/>
              <w:keepNext w:val="0"/>
              <w:keepLines w:val="0"/>
              <w:spacing w:after="80"/>
              <w:ind w:left="357" w:hanging="357"/>
              <w:rPr>
                <w:rFonts w:cs="Arial"/>
                <w:sz w:val="20"/>
              </w:rPr>
            </w:pPr>
            <w:r>
              <w:rPr>
                <w:sz w:val="20"/>
              </w:rPr>
              <w:t>Registered office of the recipient of services (budget manager/staff member responsible for the cost centre) – please give the full address:</w:t>
            </w:r>
          </w:p>
          <w:p w14:paraId="7D4413F4" w14:textId="77777777" w:rsidR="000424ED" w:rsidRPr="007049BF" w:rsidRDefault="000424ED" w:rsidP="00F4065F">
            <w:pPr>
              <w:pStyle w:val="EingabeimText"/>
              <w:keepNext/>
              <w:spacing w:line="240" w:lineRule="auto"/>
              <w:ind w:left="924" w:hanging="357"/>
              <w:rPr>
                <w:rStyle w:val="EingabefeldZchn"/>
                <w:rFonts w:cs="Arial"/>
                <w:sz w:val="20"/>
              </w:rPr>
            </w:pPr>
            <w:r w:rsidRPr="007049BF">
              <w:rPr>
                <w:rStyle w:val="EingabefeldZchn"/>
                <w:rFonts w:cs="Arial"/>
                <w:sz w:val="20"/>
              </w:rPr>
              <w:fldChar w:fldCharType="begin" w:fldLock="1">
                <w:ffData>
                  <w:name w:val=""/>
                  <w:enabled/>
                  <w:calcOnExit w:val="0"/>
                  <w:textInput>
                    <w:default w:val="Location in Germany, country office or project outside Germany (permanent establishment)"/>
                  </w:textInput>
                </w:ffData>
              </w:fldChar>
            </w:r>
            <w:r w:rsidRPr="007049BF">
              <w:rPr>
                <w:rStyle w:val="EingabefeldZchn"/>
                <w:rFonts w:cs="Arial"/>
                <w:sz w:val="20"/>
              </w:rPr>
              <w:instrText xml:space="preserve"> FORMTEXT </w:instrText>
            </w:r>
            <w:r w:rsidRPr="007049BF">
              <w:rPr>
                <w:rStyle w:val="EingabefeldZchn"/>
                <w:rFonts w:cs="Arial"/>
                <w:sz w:val="20"/>
              </w:rPr>
            </w:r>
            <w:r w:rsidRPr="007049BF">
              <w:rPr>
                <w:rStyle w:val="EingabefeldZchn"/>
                <w:rFonts w:cs="Arial"/>
                <w:sz w:val="20"/>
              </w:rPr>
              <w:fldChar w:fldCharType="separate"/>
            </w:r>
            <w:r>
              <w:rPr>
                <w:rStyle w:val="EingabefeldZchn"/>
                <w:sz w:val="20"/>
              </w:rPr>
              <w:t>Location in Germany, country office or project outside Germany (permanent establishment)</w:t>
            </w:r>
            <w:r w:rsidRPr="007049BF">
              <w:rPr>
                <w:rStyle w:val="EingabefeldZchn"/>
                <w:rFonts w:cs="Arial"/>
                <w:sz w:val="20"/>
              </w:rPr>
              <w:fldChar w:fldCharType="end"/>
            </w:r>
          </w:p>
          <w:p w14:paraId="37BE681C" w14:textId="17122BD7" w:rsidR="000424ED" w:rsidRPr="007049BF" w:rsidRDefault="000424ED" w:rsidP="00F4065F">
            <w:pPr>
              <w:pStyle w:val="EingabeimText"/>
              <w:keepNext/>
              <w:keepLines/>
              <w:spacing w:line="240" w:lineRule="auto"/>
              <w:ind w:left="924" w:hanging="357"/>
              <w:rPr>
                <w:rFonts w:cs="Arial"/>
                <w:b/>
                <w:bCs/>
                <w:sz w:val="20"/>
              </w:rPr>
            </w:pPr>
            <w:r>
              <w:rPr>
                <w:b/>
                <w:sz w:val="20"/>
              </w:rPr>
              <w:t>Street:</w:t>
            </w:r>
            <w:r w:rsidR="003517C9">
              <w:rPr>
                <w:b/>
                <w:sz w:val="20"/>
              </w:rPr>
              <w:tab/>
            </w:r>
            <w:r w:rsidR="003517C9">
              <w:rPr>
                <w:b/>
                <w:sz w:val="20"/>
              </w:rPr>
              <w:tab/>
            </w:r>
            <w:r w:rsidR="003517C9">
              <w:rPr>
                <w:b/>
                <w:sz w:val="20"/>
              </w:rPr>
              <w:tab/>
            </w:r>
            <w:r w:rsidR="003517C9">
              <w:rPr>
                <w:b/>
                <w:sz w:val="20"/>
              </w:rPr>
              <w:tab/>
            </w:r>
            <w:r w:rsidR="00137BA4" w:rsidRPr="001D21E0">
              <w:rPr>
                <w:rFonts w:cs="Arial"/>
                <w:sz w:val="20"/>
              </w:rPr>
              <w:fldChar w:fldCharType="begin">
                <w:ffData>
                  <w:name w:val=""/>
                  <w:enabled/>
                  <w:calcOnExit w:val="0"/>
                  <w:textInput/>
                </w:ffData>
              </w:fldChar>
            </w:r>
            <w:r w:rsidR="00137BA4" w:rsidRPr="001D21E0">
              <w:rPr>
                <w:rFonts w:cs="Arial"/>
                <w:sz w:val="20"/>
              </w:rPr>
              <w:instrText xml:space="preserve"> FORMTEXT </w:instrText>
            </w:r>
            <w:r w:rsidR="00137BA4" w:rsidRPr="001D21E0">
              <w:rPr>
                <w:rFonts w:cs="Arial"/>
                <w:sz w:val="20"/>
              </w:rPr>
            </w:r>
            <w:r w:rsidR="00137BA4" w:rsidRPr="001D21E0">
              <w:rPr>
                <w:rFonts w:cs="Arial"/>
                <w:sz w:val="20"/>
              </w:rPr>
              <w:fldChar w:fldCharType="separate"/>
            </w:r>
            <w:r w:rsidR="001D6F9F" w:rsidRPr="001D6F9F">
              <w:rPr>
                <w:rFonts w:cs="Arial"/>
                <w:noProof/>
                <w:sz w:val="20"/>
              </w:rPr>
              <w:t>Dag-Hammarskjöld-Weg 1–5</w:t>
            </w:r>
            <w:r w:rsidR="00137BA4" w:rsidRPr="001D21E0">
              <w:rPr>
                <w:rFonts w:cs="Arial"/>
                <w:sz w:val="20"/>
              </w:rPr>
              <w:fldChar w:fldCharType="end"/>
            </w:r>
          </w:p>
          <w:p w14:paraId="1EACC660" w14:textId="63BA7B7B" w:rsidR="000424ED" w:rsidRPr="007049BF" w:rsidRDefault="000424ED" w:rsidP="00F4065F">
            <w:pPr>
              <w:pStyle w:val="EingabeimText"/>
              <w:keepNext/>
              <w:keepLines/>
              <w:spacing w:line="240" w:lineRule="auto"/>
              <w:ind w:left="924" w:hanging="357"/>
              <w:rPr>
                <w:rFonts w:cs="Arial"/>
                <w:b/>
                <w:bCs/>
                <w:sz w:val="20"/>
              </w:rPr>
            </w:pPr>
            <w:r>
              <w:rPr>
                <w:b/>
                <w:sz w:val="20"/>
              </w:rPr>
              <w:t>Postcode and town/city:</w:t>
            </w:r>
            <w:r w:rsidR="003517C9">
              <w:rPr>
                <w:b/>
                <w:sz w:val="20"/>
              </w:rPr>
              <w:tab/>
            </w:r>
            <w:r w:rsidR="00137BA4" w:rsidRPr="001D21E0">
              <w:rPr>
                <w:rFonts w:cs="Arial"/>
                <w:sz w:val="20"/>
              </w:rPr>
              <w:fldChar w:fldCharType="begin">
                <w:ffData>
                  <w:name w:val=""/>
                  <w:enabled/>
                  <w:calcOnExit w:val="0"/>
                  <w:textInput/>
                </w:ffData>
              </w:fldChar>
            </w:r>
            <w:r w:rsidR="00137BA4" w:rsidRPr="001D21E0">
              <w:rPr>
                <w:rFonts w:cs="Arial"/>
                <w:sz w:val="20"/>
              </w:rPr>
              <w:instrText xml:space="preserve"> FORMTEXT </w:instrText>
            </w:r>
            <w:r w:rsidR="00137BA4" w:rsidRPr="001D21E0">
              <w:rPr>
                <w:rFonts w:cs="Arial"/>
                <w:sz w:val="20"/>
              </w:rPr>
            </w:r>
            <w:r w:rsidR="00137BA4" w:rsidRPr="001D21E0">
              <w:rPr>
                <w:rFonts w:cs="Arial"/>
                <w:sz w:val="20"/>
              </w:rPr>
              <w:fldChar w:fldCharType="separate"/>
            </w:r>
            <w:r w:rsidR="001D6F9F" w:rsidRPr="001D6F9F">
              <w:rPr>
                <w:rFonts w:cs="Arial"/>
                <w:noProof/>
                <w:sz w:val="20"/>
              </w:rPr>
              <w:t>65760 Eschborn</w:t>
            </w:r>
            <w:r w:rsidR="00137BA4" w:rsidRPr="001D21E0">
              <w:rPr>
                <w:rFonts w:cs="Arial"/>
                <w:sz w:val="20"/>
              </w:rPr>
              <w:fldChar w:fldCharType="end"/>
            </w:r>
          </w:p>
          <w:p w14:paraId="6543204C" w14:textId="076FC4DE" w:rsidR="000424ED" w:rsidRDefault="000424ED" w:rsidP="00F4065F">
            <w:pPr>
              <w:pStyle w:val="EingabeimText"/>
              <w:keepLines/>
              <w:spacing w:after="240"/>
              <w:ind w:left="924" w:hanging="357"/>
              <w:rPr>
                <w:rStyle w:val="EingabefeldZchn"/>
                <w:rFonts w:cs="Arial"/>
                <w:sz w:val="20"/>
              </w:rPr>
            </w:pPr>
            <w:r>
              <w:rPr>
                <w:b/>
                <w:sz w:val="20"/>
              </w:rPr>
              <w:t>Project country:</w:t>
            </w:r>
            <w:r w:rsidR="003517C9">
              <w:rPr>
                <w:b/>
                <w:sz w:val="20"/>
              </w:rPr>
              <w:tab/>
            </w:r>
            <w:r w:rsidR="003517C9">
              <w:rPr>
                <w:b/>
                <w:sz w:val="20"/>
              </w:rPr>
              <w:tab/>
            </w:r>
            <w:r w:rsidR="003517C9">
              <w:rPr>
                <w:b/>
                <w:sz w:val="20"/>
              </w:rPr>
              <w:tab/>
            </w:r>
            <w:r w:rsidR="00137BA4" w:rsidRPr="001D21E0">
              <w:rPr>
                <w:rFonts w:cs="Arial"/>
                <w:sz w:val="20"/>
              </w:rPr>
              <w:fldChar w:fldCharType="begin">
                <w:ffData>
                  <w:name w:val=""/>
                  <w:enabled/>
                  <w:calcOnExit w:val="0"/>
                  <w:textInput/>
                </w:ffData>
              </w:fldChar>
            </w:r>
            <w:r w:rsidR="00137BA4" w:rsidRPr="001D21E0">
              <w:rPr>
                <w:rFonts w:cs="Arial"/>
                <w:sz w:val="20"/>
              </w:rPr>
              <w:instrText xml:space="preserve"> FORMTEXT </w:instrText>
            </w:r>
            <w:r w:rsidR="00137BA4" w:rsidRPr="001D21E0">
              <w:rPr>
                <w:rFonts w:cs="Arial"/>
                <w:sz w:val="20"/>
              </w:rPr>
            </w:r>
            <w:r w:rsidR="00137BA4" w:rsidRPr="001D21E0">
              <w:rPr>
                <w:rFonts w:cs="Arial"/>
                <w:sz w:val="20"/>
              </w:rPr>
              <w:fldChar w:fldCharType="separate"/>
            </w:r>
            <w:r w:rsidR="001D6F9F">
              <w:rPr>
                <w:rFonts w:cs="Arial"/>
                <w:noProof/>
                <w:sz w:val="20"/>
              </w:rPr>
              <w:t>Rwanda</w:t>
            </w:r>
            <w:r w:rsidR="00137BA4" w:rsidRPr="001D21E0">
              <w:rPr>
                <w:rFonts w:cs="Arial"/>
                <w:sz w:val="20"/>
              </w:rPr>
              <w:fldChar w:fldCharType="end"/>
            </w:r>
          </w:p>
          <w:p w14:paraId="5B3AF221" w14:textId="77777777" w:rsidR="000424ED" w:rsidRPr="00FC5AB4" w:rsidRDefault="00FC5AB4" w:rsidP="002D6689">
            <w:pPr>
              <w:pStyle w:val="AuflistungAngaben"/>
              <w:keepNext w:val="0"/>
              <w:keepLines w:val="0"/>
              <w:spacing w:after="360"/>
              <w:ind w:left="357" w:hanging="357"/>
              <w:rPr>
                <w:rFonts w:cs="Arial"/>
                <w:sz w:val="20"/>
              </w:rPr>
            </w:pPr>
            <w:r>
              <w:rPr>
                <w:sz w:val="20"/>
              </w:rPr>
              <w:t xml:space="preserve">For cost centre contracts: Has approval from the Management Board and Supervisory Board been provided in accordance with </w:t>
            </w:r>
            <w:hyperlink r:id="rId11" w:history="1">
              <w:r>
                <w:rPr>
                  <w:rStyle w:val="Hyperlink"/>
                  <w:sz w:val="20"/>
                </w:rPr>
                <w:t>P+R 239</w:t>
              </w:r>
            </w:hyperlink>
            <w:r>
              <w:rPr>
                <w:sz w:val="20"/>
              </w:rPr>
              <w:t xml:space="preserve"> and </w:t>
            </w:r>
            <w:hyperlink r:id="rId12" w:history="1">
              <w:r>
                <w:rPr>
                  <w:rStyle w:val="Hyperlink"/>
                  <w:sz w:val="20"/>
                </w:rPr>
                <w:t>P+R 450</w:t>
              </w:r>
            </w:hyperlink>
            <w:r>
              <w:rPr>
                <w:sz w:val="20"/>
              </w:rPr>
              <w:t xml:space="preserve">? </w:t>
            </w:r>
            <w:sdt>
              <w:sdtPr>
                <w:rPr>
                  <w:sz w:val="20"/>
                </w:rPr>
                <w:id w:val="1699895939"/>
                <w:placeholder>
                  <w:docPart w:val="260B34B121274A9FACC0E0DD24BAEF32"/>
                </w:placeholder>
                <w:showingPlcHdr/>
                <w:dropDownList>
                  <w:listItem w:value="Wählen Sie ein Element aus."/>
                  <w:listItem w:displayText="Yes" w:value="Ja"/>
                  <w:listItem w:displayText="No" w:value="Nein"/>
                </w:dropDownList>
              </w:sdtPr>
              <w:sdtContent>
                <w:r>
                  <w:rPr>
                    <w:rStyle w:val="PlaceholderText"/>
                    <w:sz w:val="20"/>
                  </w:rPr>
                  <w:t>&lt;Please select&gt;</w:t>
                </w:r>
              </w:sdtContent>
            </w:sdt>
          </w:p>
          <w:p w14:paraId="7F67B2C0" w14:textId="64CFF05F" w:rsidR="00FC5AB4" w:rsidRPr="009F04D1" w:rsidRDefault="00FC5AB4" w:rsidP="003517C9">
            <w:pPr>
              <w:pStyle w:val="AuflistungAngaben"/>
              <w:keepNext w:val="0"/>
              <w:keepLines w:val="0"/>
              <w:spacing w:after="80"/>
              <w:ind w:left="357" w:hanging="357"/>
              <w:rPr>
                <w:sz w:val="20"/>
              </w:rPr>
            </w:pPr>
            <w:r w:rsidRPr="003517C9">
              <w:rPr>
                <w:sz w:val="20"/>
              </w:rPr>
              <w:t>Will</w:t>
            </w:r>
            <w:r>
              <w:t xml:space="preserve"> </w:t>
            </w:r>
            <w:r w:rsidRPr="003517C9">
              <w:rPr>
                <w:sz w:val="20"/>
              </w:rPr>
              <w:t>personal data be processed and stored as part of service performance (outsourced data processing)?</w:t>
            </w:r>
            <w:r>
              <w:t xml:space="preserve"> </w:t>
            </w:r>
            <w:sdt>
              <w:sdtPr>
                <w:rPr>
                  <w:sz w:val="20"/>
                </w:rPr>
                <w:id w:val="1666056429"/>
                <w:placeholder>
                  <w:docPart w:val="1EBC5B6EB21F441D94FD2E90350BA91D"/>
                </w:placeholder>
                <w:dropDownList>
                  <w:listItem w:value="Wählen Sie ein Element aus."/>
                  <w:listItem w:displayText="Yes" w:value="Ja"/>
                  <w:listItem w:displayText="No" w:value="Nein"/>
                </w:dropDownList>
              </w:sdtPr>
              <w:sdtContent>
                <w:r w:rsidR="001D6F9F">
                  <w:rPr>
                    <w:sz w:val="20"/>
                  </w:rPr>
                  <w:t>No</w:t>
                </w:r>
              </w:sdtContent>
            </w:sdt>
          </w:p>
          <w:p w14:paraId="48417CFD" w14:textId="77777777" w:rsidR="00FC5AB4" w:rsidRDefault="00FC5AB4" w:rsidP="002D6689">
            <w:pPr>
              <w:pStyle w:val="AuflistungAngaben"/>
              <w:numPr>
                <w:ilvl w:val="0"/>
                <w:numId w:val="0"/>
              </w:numPr>
              <w:spacing w:after="360"/>
              <w:ind w:left="714" w:hanging="357"/>
              <w:rPr>
                <w:rFonts w:cs="Arial"/>
                <w:sz w:val="20"/>
              </w:rPr>
            </w:pPr>
            <w:r>
              <w:rPr>
                <w:sz w:val="20"/>
              </w:rPr>
              <w:t>If yes, the data protection management team must be consulted before requesting the contract</w:t>
            </w:r>
          </w:p>
          <w:p w14:paraId="1364DEE3" w14:textId="37F8B638" w:rsidR="00FC5AB4" w:rsidRPr="00FC5AB4" w:rsidRDefault="00FC5AB4" w:rsidP="003517C9">
            <w:pPr>
              <w:pStyle w:val="AuflistungAngaben"/>
              <w:keepNext w:val="0"/>
              <w:keepLines w:val="0"/>
              <w:spacing w:before="0"/>
              <w:ind w:left="357" w:hanging="357"/>
              <w:rPr>
                <w:rStyle w:val="PlaceholderText"/>
                <w:rFonts w:cs="Arial"/>
                <w:color w:val="auto"/>
                <w:sz w:val="20"/>
                <w:shd w:val="clear" w:color="auto" w:fill="auto"/>
              </w:rPr>
            </w:pPr>
            <w:r w:rsidRPr="003517C9">
              <w:rPr>
                <w:sz w:val="20"/>
              </w:rPr>
              <w:t>Language of request</w:t>
            </w:r>
            <w:r>
              <w:rPr>
                <w:sz w:val="20"/>
              </w:rPr>
              <w:t xml:space="preserve">: </w:t>
            </w:r>
            <w:sdt>
              <w:sdtPr>
                <w:rPr>
                  <w:rStyle w:val="PlaceholderText"/>
                  <w:sz w:val="20"/>
                </w:rPr>
                <w:id w:val="452524003"/>
                <w:placeholder>
                  <w:docPart w:val="0ABF55F83EF746ADB6EB8CDBC1491448"/>
                </w:placeholder>
                <w:dropDownList>
                  <w:listItem w:value="Wählen Sie ein Element aus."/>
                  <w:listItem w:displayText="German" w:value="Deutsch"/>
                  <w:listItem w:displayText="English" w:value="Englisch"/>
                  <w:listItem w:displayText="French" w:value="Französisch"/>
                  <w:listItem w:displayText="Spanish" w:value="Spanisch"/>
                </w:dropDownList>
              </w:sdtPr>
              <w:sdtContent>
                <w:r w:rsidR="001D6F9F">
                  <w:rPr>
                    <w:rStyle w:val="PlaceholderText"/>
                    <w:sz w:val="20"/>
                  </w:rPr>
                  <w:t>English</w:t>
                </w:r>
              </w:sdtContent>
            </w:sdt>
          </w:p>
          <w:p w14:paraId="1FC7704D" w14:textId="6F9C572C" w:rsidR="00FC5AB4" w:rsidRPr="009F04D1" w:rsidRDefault="00FC5AB4" w:rsidP="00FC5AB4">
            <w:pPr>
              <w:pStyle w:val="AuflistungAngaben"/>
              <w:ind w:left="357" w:hanging="357"/>
              <w:rPr>
                <w:rFonts w:cs="Arial"/>
                <w:sz w:val="20"/>
              </w:rPr>
            </w:pPr>
            <w:r>
              <w:rPr>
                <w:sz w:val="20"/>
              </w:rPr>
              <w:t xml:space="preserve">The service is covered by a framework agreement, see </w:t>
            </w:r>
            <w:hyperlink r:id="rId13" w:history="1">
              <w:r>
                <w:rPr>
                  <w:rStyle w:val="Hyperlink"/>
                  <w:sz w:val="20"/>
                </w:rPr>
                <w:t>P+R 232</w:t>
              </w:r>
            </w:hyperlink>
            <w:r>
              <w:rPr>
                <w:sz w:val="20"/>
              </w:rPr>
              <w:t xml:space="preserve">: </w:t>
            </w:r>
            <w:sdt>
              <w:sdtPr>
                <w:rPr>
                  <w:sz w:val="20"/>
                </w:rPr>
                <w:id w:val="-1022469643"/>
                <w:placeholder>
                  <w:docPart w:val="15E54A757EF243F484D574E98626D8ED"/>
                </w:placeholder>
                <w:dropDownList>
                  <w:listItem w:value="Wählen Sie ein Element aus."/>
                  <w:listItem w:displayText="Yes" w:value="Ja"/>
                  <w:listItem w:displayText="No" w:value="Nein"/>
                </w:dropDownList>
              </w:sdtPr>
              <w:sdtContent>
                <w:r w:rsidR="001D6F9F">
                  <w:rPr>
                    <w:sz w:val="20"/>
                  </w:rPr>
                  <w:t>No</w:t>
                </w:r>
              </w:sdtContent>
            </w:sdt>
          </w:p>
          <w:p w14:paraId="412BF88A" w14:textId="77777777" w:rsidR="00FC5AB4" w:rsidRDefault="00FC5AB4" w:rsidP="00F305C4">
            <w:pPr>
              <w:pStyle w:val="AuflistungAngaben"/>
              <w:keepNext w:val="0"/>
              <w:keepLines w:val="0"/>
              <w:numPr>
                <w:ilvl w:val="0"/>
                <w:numId w:val="0"/>
              </w:numPr>
              <w:spacing w:after="360"/>
              <w:ind w:left="357"/>
              <w:rPr>
                <w:rFonts w:cs="Arial"/>
                <w:sz w:val="20"/>
              </w:rPr>
            </w:pPr>
            <w:r w:rsidRPr="003517C9">
              <w:rPr>
                <w:sz w:val="20"/>
              </w:rPr>
              <w:t>If yes, please enter contract no.</w:t>
            </w:r>
            <w:r>
              <w:rPr>
                <w:sz w:val="20"/>
              </w:rPr>
              <w:t xml:space="preserve">: </w:t>
            </w:r>
            <w:r w:rsidR="00137BA4" w:rsidRPr="00137BA4">
              <w:rPr>
                <w:rStyle w:val="EingabefeldZchn"/>
                <w:b w:val="0"/>
                <w:noProof/>
                <w:sz w:val="20"/>
                <w:lang w:val="de-DE"/>
              </w:rPr>
              <w:fldChar w:fldCharType="begin">
                <w:ffData>
                  <w:name w:val=""/>
                  <w:enabled/>
                  <w:calcOnExit w:val="0"/>
                  <w:textInput/>
                </w:ffData>
              </w:fldChar>
            </w:r>
            <w:r w:rsidR="00137BA4" w:rsidRPr="003517C9">
              <w:rPr>
                <w:rStyle w:val="EingabefeldZchn"/>
                <w:b w:val="0"/>
                <w:noProof/>
                <w:sz w:val="20"/>
                <w:lang w:val="en-US"/>
              </w:rPr>
              <w:instrText xml:space="preserve"> FORMTEXT </w:instrText>
            </w:r>
            <w:r w:rsidR="00137BA4" w:rsidRPr="00137BA4">
              <w:rPr>
                <w:rStyle w:val="EingabefeldZchn"/>
                <w:b w:val="0"/>
                <w:noProof/>
                <w:sz w:val="20"/>
                <w:lang w:val="de-DE"/>
              </w:rPr>
            </w:r>
            <w:r w:rsidR="00137BA4" w:rsidRPr="00137BA4">
              <w:rPr>
                <w:rStyle w:val="EingabefeldZchn"/>
                <w:b w:val="0"/>
                <w:noProof/>
                <w:sz w:val="20"/>
                <w:lang w:val="de-DE"/>
              </w:rPr>
              <w:fldChar w:fldCharType="separate"/>
            </w:r>
            <w:r w:rsidR="00137BA4" w:rsidRPr="00137BA4">
              <w:rPr>
                <w:rStyle w:val="EingabefeldZchn"/>
                <w:b w:val="0"/>
                <w:sz w:val="20"/>
                <w:lang w:val="de-DE"/>
              </w:rPr>
              <w:t> </w:t>
            </w:r>
            <w:r w:rsidR="00137BA4" w:rsidRPr="00137BA4">
              <w:rPr>
                <w:rStyle w:val="EingabefeldZchn"/>
                <w:b w:val="0"/>
                <w:sz w:val="20"/>
                <w:lang w:val="de-DE"/>
              </w:rPr>
              <w:t> </w:t>
            </w:r>
            <w:r w:rsidR="00137BA4" w:rsidRPr="00137BA4">
              <w:rPr>
                <w:rStyle w:val="EingabefeldZchn"/>
                <w:b w:val="0"/>
                <w:sz w:val="20"/>
                <w:lang w:val="de-DE"/>
              </w:rPr>
              <w:t> </w:t>
            </w:r>
            <w:r w:rsidR="00137BA4" w:rsidRPr="00137BA4">
              <w:rPr>
                <w:rStyle w:val="EingabefeldZchn"/>
                <w:b w:val="0"/>
                <w:sz w:val="20"/>
                <w:lang w:val="de-DE"/>
              </w:rPr>
              <w:t> </w:t>
            </w:r>
            <w:r w:rsidR="00137BA4" w:rsidRPr="00137BA4">
              <w:rPr>
                <w:rStyle w:val="EingabefeldZchn"/>
                <w:b w:val="0"/>
                <w:sz w:val="20"/>
                <w:lang w:val="de-DE"/>
              </w:rPr>
              <w:t> </w:t>
            </w:r>
            <w:r w:rsidR="00137BA4" w:rsidRPr="00137BA4">
              <w:rPr>
                <w:rStyle w:val="EingabefeldZchn"/>
                <w:b w:val="0"/>
                <w:noProof/>
                <w:sz w:val="20"/>
                <w:lang w:val="de-DE"/>
              </w:rPr>
              <w:fldChar w:fldCharType="end"/>
            </w:r>
          </w:p>
          <w:p w14:paraId="4EEA934F" w14:textId="77777777" w:rsidR="00FC5AB4" w:rsidRPr="007049BF" w:rsidRDefault="00FC5AB4" w:rsidP="00FC5AB4">
            <w:pPr>
              <w:pStyle w:val="AuflistungAngaben"/>
              <w:ind w:left="357" w:hanging="357"/>
              <w:rPr>
                <w:rFonts w:cs="Arial"/>
                <w:sz w:val="20"/>
              </w:rPr>
            </w:pPr>
            <w:r>
              <w:rPr>
                <w:sz w:val="20"/>
              </w:rPr>
              <w:lastRenderedPageBreak/>
              <w:t>Only when contracting individuals:</w:t>
            </w:r>
          </w:p>
          <w:p w14:paraId="18221AFD" w14:textId="77777777" w:rsidR="00FC5AB4" w:rsidRDefault="00FC5AB4" w:rsidP="00FC5AB4">
            <w:pPr>
              <w:pStyle w:val="Checkboxen1"/>
              <w:spacing w:before="80" w:after="80"/>
              <w:ind w:left="714" w:hanging="357"/>
              <w:rPr>
                <w:rFonts w:cs="Arial"/>
                <w:sz w:val="20"/>
                <w:szCs w:val="20"/>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sz w:val="20"/>
              </w:rPr>
              <w:tab/>
              <w:t xml:space="preserve">I hereby confirm that, in the context of this purchase requisition, the answer to all questions in the checklist for </w:t>
            </w:r>
            <w:r w:rsidR="00DE124F">
              <w:rPr>
                <w:sz w:val="20"/>
              </w:rPr>
              <w:t xml:space="preserve">requirement </w:t>
            </w:r>
            <w:r>
              <w:rPr>
                <w:sz w:val="20"/>
              </w:rPr>
              <w:t>requesters for avoiding false self-employment is ‘no’, so that there is no indication for false self-employment according to the criteria of this checklist. </w:t>
            </w:r>
          </w:p>
          <w:p w14:paraId="6F7214DA" w14:textId="77777777" w:rsidR="00FC5AB4" w:rsidRPr="007049BF" w:rsidRDefault="00FC5AB4" w:rsidP="000451C1">
            <w:pPr>
              <w:pStyle w:val="Checkboxen1"/>
              <w:spacing w:before="80" w:after="80"/>
              <w:ind w:left="1066" w:hanging="357"/>
              <w:rPr>
                <w:rFonts w:cs="Arial"/>
                <w:sz w:val="20"/>
                <w:szCs w:val="20"/>
              </w:rPr>
            </w:pPr>
            <w:r>
              <w:rPr>
                <w:sz w:val="20"/>
              </w:rPr>
              <w:t>In particular: </w:t>
            </w:r>
          </w:p>
          <w:p w14:paraId="0696F133" w14:textId="77777777" w:rsidR="00FC5AB4" w:rsidRPr="007049BF" w:rsidRDefault="00FC5AB4" w:rsidP="000451C1">
            <w:pPr>
              <w:pStyle w:val="Checkboxen1"/>
              <w:spacing w:before="80" w:after="80"/>
              <w:ind w:left="993"/>
              <w:rPr>
                <w:rFonts w:cs="Arial"/>
                <w:sz w:val="20"/>
                <w:szCs w:val="20"/>
              </w:rPr>
            </w:pPr>
            <w:r>
              <w:rPr>
                <w:sz w:val="20"/>
              </w:rPr>
              <w:t>•</w:t>
            </w:r>
            <w:r>
              <w:rPr>
                <w:sz w:val="20"/>
              </w:rPr>
              <w:tab/>
              <w:t>There is no employment relationship with GIZ </w:t>
            </w:r>
          </w:p>
          <w:p w14:paraId="67AFEAB2" w14:textId="77777777" w:rsidR="00FC5AB4" w:rsidRPr="007049BF" w:rsidRDefault="00FC5AB4" w:rsidP="000451C1">
            <w:pPr>
              <w:pStyle w:val="Checkboxen1"/>
              <w:spacing w:before="80" w:after="80"/>
              <w:ind w:left="993"/>
              <w:rPr>
                <w:rFonts w:cs="Arial"/>
                <w:sz w:val="20"/>
                <w:szCs w:val="20"/>
              </w:rPr>
            </w:pPr>
            <w:r>
              <w:rPr>
                <w:sz w:val="20"/>
              </w:rPr>
              <w:t>•</w:t>
            </w:r>
            <w:r>
              <w:rPr>
                <w:sz w:val="20"/>
              </w:rPr>
              <w:tab/>
              <w:t>The subject of the contract is not completely open / broadly formulated </w:t>
            </w:r>
          </w:p>
          <w:p w14:paraId="62CB9F34" w14:textId="77777777" w:rsidR="00FC5AB4" w:rsidRPr="007049BF" w:rsidRDefault="00FC5AB4" w:rsidP="000451C1">
            <w:pPr>
              <w:pStyle w:val="Checkboxen1"/>
              <w:spacing w:before="80" w:after="80"/>
              <w:ind w:left="993"/>
              <w:rPr>
                <w:rFonts w:cs="Arial"/>
                <w:sz w:val="20"/>
                <w:szCs w:val="20"/>
              </w:rPr>
            </w:pPr>
            <w:r>
              <w:rPr>
                <w:sz w:val="20"/>
              </w:rPr>
              <w:t>•</w:t>
            </w:r>
            <w:r>
              <w:rPr>
                <w:sz w:val="20"/>
              </w:rPr>
              <w:tab/>
              <w:t xml:space="preserve">There is no personal dependency / duty on the part of the contractor to follow instructions, </w:t>
            </w:r>
            <w:proofErr w:type="gramStart"/>
            <w:r>
              <w:rPr>
                <w:sz w:val="20"/>
              </w:rPr>
              <w:t>similar to</w:t>
            </w:r>
            <w:proofErr w:type="gramEnd"/>
            <w:r>
              <w:rPr>
                <w:sz w:val="20"/>
              </w:rPr>
              <w:t xml:space="preserve"> an employee </w:t>
            </w:r>
          </w:p>
          <w:p w14:paraId="38A7875A" w14:textId="77777777" w:rsidR="00FC5AB4" w:rsidRPr="007049BF" w:rsidRDefault="00FC5AB4" w:rsidP="000451C1">
            <w:pPr>
              <w:pStyle w:val="Checkboxen1"/>
              <w:spacing w:before="80" w:after="80"/>
              <w:ind w:left="993"/>
              <w:rPr>
                <w:rFonts w:cs="Arial"/>
                <w:sz w:val="20"/>
                <w:szCs w:val="20"/>
              </w:rPr>
            </w:pPr>
            <w:r>
              <w:rPr>
                <w:sz w:val="20"/>
              </w:rPr>
              <w:t>•</w:t>
            </w:r>
            <w:r>
              <w:rPr>
                <w:sz w:val="20"/>
              </w:rPr>
              <w:tab/>
              <w:t>There is no integration into GIZ operations </w:t>
            </w:r>
          </w:p>
          <w:p w14:paraId="0E004C09" w14:textId="77777777" w:rsidR="00FC5AB4" w:rsidRPr="00FC5AB4" w:rsidRDefault="00FC5AB4" w:rsidP="00F305C4">
            <w:pPr>
              <w:pStyle w:val="AuflistungAngaben"/>
              <w:keepNext w:val="0"/>
              <w:keepLines w:val="0"/>
              <w:numPr>
                <w:ilvl w:val="0"/>
                <w:numId w:val="0"/>
              </w:numPr>
              <w:spacing w:after="360"/>
              <w:ind w:left="709"/>
              <w:rPr>
                <w:rFonts w:cs="Arial"/>
                <w:b w:val="0"/>
                <w:bCs/>
                <w:sz w:val="20"/>
              </w:rPr>
            </w:pPr>
            <w:r>
              <w:rPr>
                <w:b w:val="0"/>
                <w:sz w:val="20"/>
              </w:rPr>
              <w:t xml:space="preserve">I am aware that I must comply with the criteria contained in the checklist throughout the entire contract term and ensure that they are </w:t>
            </w:r>
            <w:proofErr w:type="gramStart"/>
            <w:r>
              <w:rPr>
                <w:b w:val="0"/>
                <w:sz w:val="20"/>
              </w:rPr>
              <w:t>actually implemented</w:t>
            </w:r>
            <w:proofErr w:type="gramEnd"/>
            <w:r>
              <w:rPr>
                <w:b w:val="0"/>
                <w:sz w:val="20"/>
              </w:rPr>
              <w:t>. </w:t>
            </w:r>
          </w:p>
          <w:p w14:paraId="3C719B8F" w14:textId="77777777" w:rsidR="00FC5AB4" w:rsidRPr="007049BF" w:rsidRDefault="00FC5AB4" w:rsidP="00FC5AB4">
            <w:pPr>
              <w:pStyle w:val="AuflistungAngaben"/>
              <w:ind w:left="357" w:hanging="357"/>
              <w:rPr>
                <w:rFonts w:cs="Arial"/>
                <w:sz w:val="20"/>
              </w:rPr>
            </w:pPr>
            <w:r>
              <w:rPr>
                <w:sz w:val="20"/>
              </w:rPr>
              <w:t>Information for special services or contractors:</w:t>
            </w:r>
          </w:p>
          <w:p w14:paraId="6D698FD1" w14:textId="77777777" w:rsidR="00FC5AB4" w:rsidRPr="007049BF" w:rsidRDefault="00FC5AB4" w:rsidP="0E59A956">
            <w:pPr>
              <w:pStyle w:val="Checkboxen3"/>
              <w:ind w:left="714" w:hanging="357"/>
              <w:rPr>
                <w:rFonts w:cs="Arial"/>
                <w:sz w:val="20"/>
              </w:rPr>
            </w:pPr>
            <w:r w:rsidRPr="0E59A956">
              <w:rPr>
                <w:rFonts w:cs="Arial"/>
                <w:sz w:val="20"/>
              </w:rPr>
              <w:fldChar w:fldCharType="begin">
                <w:ffData>
                  <w:name w:val=""/>
                  <w:enabled/>
                  <w:calcOnExit w:val="0"/>
                  <w:checkBox>
                    <w:sizeAuto/>
                    <w:default w:val="0"/>
                  </w:checkBox>
                </w:ffData>
              </w:fldChar>
            </w:r>
            <w:r w:rsidRPr="0E59A956">
              <w:rPr>
                <w:rFonts w:cs="Arial"/>
                <w:sz w:val="20"/>
              </w:rPr>
              <w:instrText xml:space="preserve"> FORMCHECKBOX </w:instrText>
            </w:r>
            <w:r w:rsidRPr="0E59A956">
              <w:rPr>
                <w:rFonts w:cs="Arial"/>
                <w:sz w:val="20"/>
              </w:rPr>
            </w:r>
            <w:r w:rsidRPr="0E59A956">
              <w:rPr>
                <w:rFonts w:cs="Arial"/>
                <w:sz w:val="20"/>
              </w:rPr>
              <w:fldChar w:fldCharType="separate"/>
            </w:r>
            <w:r w:rsidRPr="0E59A956">
              <w:rPr>
                <w:rFonts w:cs="Arial"/>
                <w:sz w:val="20"/>
              </w:rPr>
              <w:fldChar w:fldCharType="end"/>
            </w:r>
            <w:r>
              <w:rPr>
                <w:sz w:val="20"/>
              </w:rPr>
              <w:tab/>
              <w:t xml:space="preserve">Politically exposed person (PEP) </w:t>
            </w:r>
            <w:hyperlink r:id="rId14" w:history="1">
              <w:r>
                <w:rPr>
                  <w:rStyle w:val="Hyperlink"/>
                  <w:sz w:val="20"/>
                </w:rPr>
                <w:t>[P+R 115]</w:t>
              </w:r>
            </w:hyperlink>
          </w:p>
          <w:p w14:paraId="05BF4116" w14:textId="77777777" w:rsidR="00FC5AB4" w:rsidRPr="007049BF" w:rsidRDefault="00FC5AB4" w:rsidP="00B2287B">
            <w:pPr>
              <w:pStyle w:val="Checkboxen4"/>
              <w:ind w:left="1066" w:hanging="357"/>
              <w:rPr>
                <w:rFonts w:cs="Arial"/>
                <w:sz w:val="20"/>
              </w:rPr>
            </w:pPr>
            <w:r w:rsidRPr="007049BF">
              <w:rPr>
                <w:rFonts w:cs="Arial"/>
                <w:sz w:val="20"/>
              </w:rPr>
              <w:fldChar w:fldCharType="begin">
                <w:ffData>
                  <w:name w:val=""/>
                  <w:enabled/>
                  <w:calcOnExit w:val="0"/>
                  <w:checkBox>
                    <w:sizeAuto/>
                    <w:default w:val="0"/>
                  </w:checkBox>
                </w:ffData>
              </w:fldChar>
            </w:r>
            <w:r w:rsidRPr="007049BF">
              <w:rPr>
                <w:rFonts w:cs="Arial"/>
                <w:sz w:val="20"/>
              </w:rPr>
              <w:instrText xml:space="preserve"> FORMCHECKBOX </w:instrText>
            </w:r>
            <w:r w:rsidRPr="007049BF">
              <w:rPr>
                <w:rFonts w:cs="Arial"/>
                <w:sz w:val="20"/>
              </w:rPr>
            </w:r>
            <w:r w:rsidRPr="007049BF">
              <w:rPr>
                <w:rFonts w:cs="Arial"/>
                <w:sz w:val="20"/>
              </w:rPr>
              <w:fldChar w:fldCharType="separate"/>
            </w:r>
            <w:r w:rsidRPr="007049BF">
              <w:rPr>
                <w:rFonts w:cs="Arial"/>
                <w:sz w:val="20"/>
              </w:rPr>
              <w:fldChar w:fldCharType="end"/>
            </w:r>
            <w:r>
              <w:rPr>
                <w:sz w:val="20"/>
              </w:rPr>
              <w:tab/>
              <w:t>For contracts concluded with German, European and international political figures, agreement is required from the Head of Official Bodies and Strategic Partnerships (OU 0420) in the Corporate Development Unit.</w:t>
            </w:r>
          </w:p>
          <w:p w14:paraId="15309BB9" w14:textId="77777777" w:rsidR="00FC5AB4" w:rsidRPr="007049BF" w:rsidRDefault="00FC5AB4" w:rsidP="0E59A956">
            <w:pPr>
              <w:pStyle w:val="Checkboxen4"/>
              <w:ind w:left="1066" w:hanging="357"/>
              <w:rPr>
                <w:rFonts w:cs="Arial"/>
                <w:sz w:val="20"/>
              </w:rPr>
            </w:pPr>
            <w:r w:rsidRPr="0E59A956">
              <w:rPr>
                <w:rFonts w:cs="Arial"/>
                <w:sz w:val="20"/>
              </w:rPr>
              <w:fldChar w:fldCharType="begin">
                <w:ffData>
                  <w:name w:val=""/>
                  <w:enabled/>
                  <w:calcOnExit w:val="0"/>
                  <w:checkBox>
                    <w:sizeAuto/>
                    <w:default w:val="0"/>
                  </w:checkBox>
                </w:ffData>
              </w:fldChar>
            </w:r>
            <w:r w:rsidRPr="0E59A956">
              <w:rPr>
                <w:rFonts w:cs="Arial"/>
                <w:sz w:val="20"/>
              </w:rPr>
              <w:instrText xml:space="preserve"> FORMCHECKBOX </w:instrText>
            </w:r>
            <w:r w:rsidRPr="0E59A956">
              <w:rPr>
                <w:rFonts w:cs="Arial"/>
                <w:sz w:val="20"/>
              </w:rPr>
            </w:r>
            <w:r w:rsidRPr="0E59A956">
              <w:rPr>
                <w:rFonts w:cs="Arial"/>
                <w:sz w:val="20"/>
              </w:rPr>
              <w:fldChar w:fldCharType="separate"/>
            </w:r>
            <w:r w:rsidRPr="0E59A956">
              <w:rPr>
                <w:rFonts w:cs="Arial"/>
                <w:sz w:val="20"/>
              </w:rPr>
              <w:fldChar w:fldCharType="end"/>
            </w:r>
            <w:r>
              <w:rPr>
                <w:sz w:val="20"/>
              </w:rPr>
              <w:tab/>
              <w:t>For contracts concluded with political figures from the partner countries, agreement is required from the country director.</w:t>
            </w:r>
          </w:p>
          <w:p w14:paraId="04D2BA90" w14:textId="77777777" w:rsidR="00FC5AB4" w:rsidRPr="007049BF" w:rsidRDefault="00FC5AB4" w:rsidP="00491EEC">
            <w:pPr>
              <w:pStyle w:val="Checkboxen4"/>
              <w:ind w:left="714" w:hanging="357"/>
              <w:rPr>
                <w:rFonts w:cs="Arial"/>
                <w:sz w:val="20"/>
              </w:rPr>
            </w:pPr>
            <w:r w:rsidRPr="007049BF">
              <w:rPr>
                <w:rFonts w:cs="Arial"/>
                <w:sz w:val="20"/>
              </w:rPr>
              <w:fldChar w:fldCharType="begin">
                <w:ffData>
                  <w:name w:val=""/>
                  <w:enabled/>
                  <w:calcOnExit w:val="0"/>
                  <w:checkBox>
                    <w:sizeAuto/>
                    <w:default w:val="0"/>
                  </w:checkBox>
                </w:ffData>
              </w:fldChar>
            </w:r>
            <w:r w:rsidRPr="007049BF">
              <w:rPr>
                <w:rFonts w:cs="Arial"/>
                <w:sz w:val="20"/>
              </w:rPr>
              <w:instrText xml:space="preserve"> FORMCHECKBOX </w:instrText>
            </w:r>
            <w:r w:rsidRPr="007049BF">
              <w:rPr>
                <w:rFonts w:cs="Arial"/>
                <w:sz w:val="20"/>
              </w:rPr>
            </w:r>
            <w:r w:rsidRPr="007049BF">
              <w:rPr>
                <w:rFonts w:cs="Arial"/>
                <w:sz w:val="20"/>
              </w:rPr>
              <w:fldChar w:fldCharType="separate"/>
            </w:r>
            <w:r w:rsidRPr="007049BF">
              <w:rPr>
                <w:rFonts w:cs="Arial"/>
                <w:sz w:val="20"/>
              </w:rPr>
              <w:fldChar w:fldCharType="end"/>
            </w:r>
            <w:r>
              <w:rPr>
                <w:sz w:val="20"/>
              </w:rPr>
              <w:tab/>
              <w:t xml:space="preserve">Contracts awarded to legal advisors (lawyers or professors) are to be coordinated with the          Legal Affairs and Insurance Unit </w:t>
            </w:r>
            <w:hyperlink r:id="rId15" w:history="1">
              <w:r>
                <w:rPr>
                  <w:rStyle w:val="Hyperlink"/>
                  <w:sz w:val="20"/>
                </w:rPr>
                <w:t>P+R 568]</w:t>
              </w:r>
            </w:hyperlink>
            <w:r>
              <w:rPr>
                <w:sz w:val="20"/>
              </w:rPr>
              <w:t xml:space="preserve"> (does not apply to national/regional contracts with external legal advisors)</w:t>
            </w:r>
          </w:p>
          <w:p w14:paraId="234BDC30" w14:textId="77777777" w:rsidR="00FC5AB4" w:rsidRPr="007049BF" w:rsidRDefault="00FC5AB4" w:rsidP="00491EEC">
            <w:pPr>
              <w:pStyle w:val="Checkboxen4"/>
              <w:spacing w:after="360"/>
              <w:ind w:left="714" w:hanging="357"/>
              <w:rPr>
                <w:rFonts w:cs="Arial"/>
                <w:sz w:val="20"/>
              </w:rPr>
            </w:pPr>
            <w:r w:rsidRPr="007049BF">
              <w:rPr>
                <w:rFonts w:cs="Arial"/>
                <w:sz w:val="20"/>
              </w:rPr>
              <w:fldChar w:fldCharType="begin">
                <w:ffData>
                  <w:name w:val=""/>
                  <w:enabled/>
                  <w:calcOnExit w:val="0"/>
                  <w:checkBox>
                    <w:sizeAuto/>
                    <w:default w:val="0"/>
                  </w:checkBox>
                </w:ffData>
              </w:fldChar>
            </w:r>
            <w:r w:rsidRPr="007049BF">
              <w:rPr>
                <w:rFonts w:cs="Arial"/>
                <w:sz w:val="20"/>
              </w:rPr>
              <w:instrText xml:space="preserve"> FORMCHECKBOX </w:instrText>
            </w:r>
            <w:r w:rsidRPr="007049BF">
              <w:rPr>
                <w:rFonts w:cs="Arial"/>
                <w:sz w:val="20"/>
              </w:rPr>
            </w:r>
            <w:r w:rsidRPr="007049BF">
              <w:rPr>
                <w:rFonts w:cs="Arial"/>
                <w:sz w:val="20"/>
              </w:rPr>
              <w:fldChar w:fldCharType="separate"/>
            </w:r>
            <w:r w:rsidRPr="007049BF">
              <w:rPr>
                <w:rFonts w:cs="Arial"/>
                <w:sz w:val="20"/>
              </w:rPr>
              <w:fldChar w:fldCharType="end"/>
            </w:r>
            <w:r>
              <w:rPr>
                <w:sz w:val="20"/>
              </w:rPr>
              <w:tab/>
              <w:t>Services with partner personnel (applies primarily in the field structure)</w:t>
            </w:r>
          </w:p>
          <w:p w14:paraId="304AE7EB" w14:textId="77777777" w:rsidR="00FC5AB4" w:rsidRPr="00122441" w:rsidRDefault="00FC5AB4" w:rsidP="00FC5AB4">
            <w:pPr>
              <w:pStyle w:val="AuflistungAngaben"/>
              <w:ind w:left="357" w:hanging="357"/>
              <w:rPr>
                <w:rFonts w:cs="Arial"/>
                <w:sz w:val="20"/>
              </w:rPr>
            </w:pPr>
            <w:r>
              <w:rPr>
                <w:sz w:val="20"/>
              </w:rPr>
              <w:t>Confirmation of availability in procedures with a list of participants</w:t>
            </w:r>
          </w:p>
          <w:p w14:paraId="44AFEAFA" w14:textId="77777777" w:rsidR="00FC5AB4" w:rsidRDefault="00FC5AB4" w:rsidP="00FC5AB4">
            <w:pPr>
              <w:pStyle w:val="Checkboxen1"/>
              <w:spacing w:before="80" w:after="360"/>
              <w:ind w:left="714" w:hanging="357"/>
              <w:rPr>
                <w:rFonts w:cs="Arial"/>
                <w:sz w:val="20"/>
                <w:szCs w:val="20"/>
              </w:rPr>
            </w:pPr>
            <w:r w:rsidRPr="007049BF">
              <w:rPr>
                <w:rFonts w:cs="Arial"/>
                <w:sz w:val="20"/>
              </w:rPr>
              <w:fldChar w:fldCharType="begin">
                <w:ffData>
                  <w:name w:val=""/>
                  <w:enabled/>
                  <w:calcOnExit w:val="0"/>
                  <w:checkBox>
                    <w:sizeAuto/>
                    <w:default w:val="0"/>
                  </w:checkBox>
                </w:ffData>
              </w:fldChar>
            </w:r>
            <w:r w:rsidRPr="007049BF">
              <w:rPr>
                <w:rFonts w:cs="Arial"/>
                <w:sz w:val="20"/>
              </w:rPr>
              <w:instrText xml:space="preserve"> FORMCHECKBOX </w:instrText>
            </w:r>
            <w:r w:rsidRPr="007049BF">
              <w:rPr>
                <w:rFonts w:cs="Arial"/>
                <w:sz w:val="20"/>
              </w:rPr>
            </w:r>
            <w:r w:rsidRPr="007049BF">
              <w:rPr>
                <w:rFonts w:cs="Arial"/>
                <w:sz w:val="20"/>
              </w:rPr>
              <w:fldChar w:fldCharType="separate"/>
            </w:r>
            <w:r w:rsidRPr="007049BF">
              <w:rPr>
                <w:rFonts w:cs="Arial"/>
                <w:sz w:val="20"/>
              </w:rPr>
              <w:fldChar w:fldCharType="end"/>
            </w:r>
            <w:r>
              <w:rPr>
                <w:sz w:val="20"/>
              </w:rPr>
              <w:tab/>
              <w:t>I affirm that all participants have confirmed their availability in accordance with the annex ‘List of participants in procedures without a competitive tender’.</w:t>
            </w:r>
          </w:p>
          <w:p w14:paraId="2BD65309" w14:textId="4E2B47E0" w:rsidR="00FC5AB4" w:rsidRDefault="00FC5AB4" w:rsidP="00FC5AB4">
            <w:pPr>
              <w:pStyle w:val="AuflistungAngaben"/>
              <w:ind w:left="357" w:hanging="357"/>
              <w:rPr>
                <w:rFonts w:cs="Arial"/>
                <w:sz w:val="20"/>
              </w:rPr>
            </w:pPr>
            <w:r>
              <w:rPr>
                <w:sz w:val="20"/>
              </w:rPr>
              <w:t xml:space="preserve">In the case of construction work: if applicable, approval from G230 provided by email in accordance with </w:t>
            </w:r>
            <w:hyperlink r:id="rId16" w:history="1">
              <w:r>
                <w:rPr>
                  <w:rStyle w:val="Hyperlink"/>
                  <w:sz w:val="20"/>
                </w:rPr>
                <w:t>P+R 32</w:t>
              </w:r>
            </w:hyperlink>
            <w:r>
              <w:rPr>
                <w:sz w:val="20"/>
              </w:rPr>
              <w:t xml:space="preserve"> (required only for the procurement of construction work by the country office in the country of assignment (as there is currently no provision for approval for local tenders in the system)):  </w:t>
            </w:r>
            <w:sdt>
              <w:sdtPr>
                <w:id w:val="-1991397622"/>
                <w:placeholder>
                  <w:docPart w:val="2570F72F036548C8A74DED3E445387F2"/>
                </w:placeholder>
                <w:dropDownList>
                  <w:listItem w:value="Wählen Sie ein Element aus."/>
                  <w:listItem w:displayText="Yes" w:value="Ja"/>
                  <w:listItem w:displayText="No" w:value="Nein"/>
                </w:dropDownList>
              </w:sdtPr>
              <w:sdtContent>
                <w:r w:rsidR="001D6F9F">
                  <w:t>No</w:t>
                </w:r>
              </w:sdtContent>
            </w:sdt>
          </w:p>
          <w:p w14:paraId="583C4E6B" w14:textId="3458F446" w:rsidR="00FC5AB4" w:rsidRDefault="00FC5AB4" w:rsidP="00491EEC">
            <w:pPr>
              <w:pStyle w:val="AuflistungAngaben"/>
              <w:numPr>
                <w:ilvl w:val="0"/>
                <w:numId w:val="0"/>
              </w:numPr>
              <w:spacing w:after="360"/>
              <w:ind w:left="357"/>
              <w:rPr>
                <w:rFonts w:cs="Arial"/>
                <w:sz w:val="20"/>
              </w:rPr>
            </w:pPr>
            <w:r w:rsidRPr="003517C9">
              <w:rPr>
                <w:sz w:val="20"/>
              </w:rPr>
              <w:t>If no, please explain why it is not required in this case:</w:t>
            </w:r>
            <w:r>
              <w:rPr>
                <w:sz w:val="20"/>
              </w:rPr>
              <w:t xml:space="preserve"> </w:t>
            </w:r>
            <w:r w:rsidRPr="009B20B3">
              <w:rPr>
                <w:rFonts w:cs="Arial"/>
                <w:noProof/>
                <w:sz w:val="20"/>
              </w:rPr>
              <w:fldChar w:fldCharType="begin" w:fldLock="1">
                <w:ffData>
                  <w:name w:val=""/>
                  <w:enabled/>
                  <w:calcOnExit w:val="0"/>
                  <w:textInput/>
                </w:ffData>
              </w:fldChar>
            </w:r>
            <w:r w:rsidRPr="009B20B3">
              <w:rPr>
                <w:rFonts w:cs="Arial"/>
                <w:noProof/>
                <w:sz w:val="20"/>
              </w:rPr>
              <w:instrText xml:space="preserve"> FORMTEXT </w:instrText>
            </w:r>
            <w:r w:rsidRPr="009B20B3">
              <w:rPr>
                <w:rFonts w:cs="Arial"/>
                <w:noProof/>
                <w:sz w:val="20"/>
              </w:rPr>
            </w:r>
            <w:r w:rsidRPr="009B20B3">
              <w:rPr>
                <w:rFonts w:cs="Arial"/>
                <w:noProof/>
                <w:sz w:val="20"/>
              </w:rPr>
              <w:fldChar w:fldCharType="separate"/>
            </w:r>
            <w:r w:rsidRPr="00137BA4">
              <w:rPr>
                <w:rFonts w:cs="Arial"/>
                <w:noProof/>
                <w:sz w:val="20"/>
              </w:rPr>
              <w:t>  </w:t>
            </w:r>
            <w:r w:rsidR="001D6F9F">
              <w:rPr>
                <w:rFonts w:cs="Arial"/>
                <w:noProof/>
                <w:sz w:val="20"/>
              </w:rPr>
              <w:t>Nguyen Minh Thai is DV and part of G230</w:t>
            </w:r>
            <w:r w:rsidRPr="00137BA4">
              <w:rPr>
                <w:rFonts w:cs="Arial"/>
                <w:noProof/>
                <w:sz w:val="20"/>
              </w:rPr>
              <w:t>   </w:t>
            </w:r>
            <w:r w:rsidRPr="009B20B3">
              <w:rPr>
                <w:rFonts w:cs="Arial"/>
                <w:noProof/>
                <w:sz w:val="20"/>
              </w:rPr>
              <w:fldChar w:fldCharType="end"/>
            </w:r>
          </w:p>
          <w:p w14:paraId="1C994A05" w14:textId="0DB0BFD3" w:rsidR="00250428" w:rsidRPr="00250428" w:rsidRDefault="00FC5AB4" w:rsidP="00250428">
            <w:pPr>
              <w:pStyle w:val="AuflistungAngaben"/>
              <w:ind w:left="357" w:hanging="357"/>
              <w:rPr>
                <w:rFonts w:cs="Arial"/>
                <w:sz w:val="20"/>
              </w:rPr>
            </w:pPr>
            <w:r>
              <w:rPr>
                <w:sz w:val="20"/>
              </w:rPr>
              <w:t xml:space="preserve">In the case of construction work: property rights to the land plot to be developed have been clarified and the relevant building permits have been obtained: </w:t>
            </w:r>
            <w:sdt>
              <w:sdtPr>
                <w:id w:val="1875570084"/>
                <w:placeholder>
                  <w:docPart w:val="D063DB855C7043DEAC5AA00BB17BC989"/>
                </w:placeholder>
                <w:dropDownList>
                  <w:listItem w:value="Wählen Sie ein Element aus."/>
                  <w:listItem w:displayText="Yes" w:value="Ja"/>
                  <w:listItem w:displayText="No" w:value="Nein"/>
                </w:dropDownList>
              </w:sdtPr>
              <w:sdtContent>
                <w:r w:rsidR="001D6F9F">
                  <w:t>No</w:t>
                </w:r>
              </w:sdtContent>
            </w:sdt>
          </w:p>
          <w:p w14:paraId="3FB971EA" w14:textId="45473473" w:rsidR="00250428" w:rsidRPr="00B62C11" w:rsidRDefault="00250428" w:rsidP="00250428">
            <w:pPr>
              <w:pStyle w:val="AuflistungAngaben"/>
              <w:numPr>
                <w:ilvl w:val="0"/>
                <w:numId w:val="0"/>
              </w:numPr>
              <w:ind w:left="357"/>
              <w:rPr>
                <w:rFonts w:cs="Arial"/>
                <w:sz w:val="20"/>
              </w:rPr>
            </w:pPr>
            <w:r w:rsidRPr="003517C9">
              <w:rPr>
                <w:sz w:val="20"/>
              </w:rPr>
              <w:t>If no, please explain why:</w:t>
            </w:r>
            <w:r>
              <w:rPr>
                <w:sz w:val="20"/>
              </w:rPr>
              <w:t xml:space="preserve"> </w:t>
            </w:r>
            <w:r w:rsidR="001A6D79" w:rsidRPr="009B20B3">
              <w:rPr>
                <w:rFonts w:cs="Arial"/>
                <w:noProof/>
                <w:sz w:val="20"/>
              </w:rPr>
              <w:fldChar w:fldCharType="begin" w:fldLock="1">
                <w:ffData>
                  <w:name w:val=""/>
                  <w:enabled/>
                  <w:calcOnExit w:val="0"/>
                  <w:textInput/>
                </w:ffData>
              </w:fldChar>
            </w:r>
            <w:r w:rsidR="001A6D79" w:rsidRPr="009B20B3">
              <w:rPr>
                <w:rFonts w:cs="Arial"/>
                <w:noProof/>
                <w:sz w:val="20"/>
              </w:rPr>
              <w:instrText xml:space="preserve"> FORMTEXT </w:instrText>
            </w:r>
            <w:r w:rsidR="001A6D79" w:rsidRPr="009B20B3">
              <w:rPr>
                <w:rFonts w:cs="Arial"/>
                <w:noProof/>
                <w:sz w:val="20"/>
              </w:rPr>
            </w:r>
            <w:r w:rsidR="001A6D79" w:rsidRPr="009B20B3">
              <w:rPr>
                <w:rFonts w:cs="Arial"/>
                <w:noProof/>
                <w:sz w:val="20"/>
              </w:rPr>
              <w:fldChar w:fldCharType="separate"/>
            </w:r>
            <w:r w:rsidRPr="00137BA4">
              <w:rPr>
                <w:rFonts w:cs="Arial"/>
                <w:noProof/>
                <w:sz w:val="20"/>
              </w:rPr>
              <w:t>  </w:t>
            </w:r>
            <w:r w:rsidR="001D6F9F">
              <w:rPr>
                <w:rFonts w:cs="Arial"/>
                <w:noProof/>
                <w:sz w:val="20"/>
              </w:rPr>
              <w:t>Not at this point of the EoI, but it will be for the main tender.</w:t>
            </w:r>
            <w:r w:rsidRPr="00137BA4">
              <w:rPr>
                <w:rFonts w:cs="Arial"/>
                <w:noProof/>
                <w:sz w:val="20"/>
              </w:rPr>
              <w:t>  </w:t>
            </w:r>
            <w:r w:rsidR="001A6D79" w:rsidRPr="009B20B3">
              <w:rPr>
                <w:rFonts w:cs="Arial"/>
                <w:noProof/>
                <w:sz w:val="20"/>
              </w:rPr>
              <w:fldChar w:fldCharType="end"/>
            </w:r>
          </w:p>
        </w:tc>
      </w:tr>
      <w:tr w:rsidR="00250428" w:rsidRPr="007049BF" w14:paraId="1C1F2B86" w14:textId="77777777" w:rsidTr="0E59A956">
        <w:trPr>
          <w:trHeight w:val="1395"/>
        </w:trPr>
        <w:tc>
          <w:tcPr>
            <w:tcW w:w="10078" w:type="dxa"/>
            <w:gridSpan w:val="4"/>
          </w:tcPr>
          <w:p w14:paraId="5957E5FE" w14:textId="77777777" w:rsidR="00250428" w:rsidRPr="007049BF" w:rsidRDefault="00250428" w:rsidP="00137BA4">
            <w:pPr>
              <w:pStyle w:val="AuflistungAngaben"/>
              <w:keepNext w:val="0"/>
              <w:keepLines w:val="0"/>
              <w:numPr>
                <w:ilvl w:val="0"/>
                <w:numId w:val="0"/>
              </w:numPr>
              <w:spacing w:before="360"/>
              <w:ind w:left="714" w:hanging="357"/>
              <w:rPr>
                <w:rFonts w:cs="Arial"/>
                <w:sz w:val="20"/>
              </w:rPr>
            </w:pPr>
            <w:r>
              <w:rPr>
                <w:highlight w:val="yellow"/>
              </w:rPr>
              <w:lastRenderedPageBreak/>
              <w:t>Please see the template overview on the next page</w:t>
            </w:r>
          </w:p>
        </w:tc>
      </w:tr>
    </w:tbl>
    <w:p w14:paraId="72D57CE2" w14:textId="77777777" w:rsidR="003517C9" w:rsidRDefault="003517C9">
      <w:pPr>
        <w:rPr>
          <w:b/>
        </w:rPr>
      </w:pPr>
      <w:r>
        <w:br w:type="page"/>
      </w:r>
    </w:p>
    <w:p w14:paraId="0324D5B4" w14:textId="77777777" w:rsidR="00465072" w:rsidRDefault="008D7B64" w:rsidP="006774FC">
      <w:pPr>
        <w:pStyle w:val="Bezeichnung1"/>
        <w:spacing w:after="360"/>
      </w:pPr>
      <w:r>
        <w:lastRenderedPageBreak/>
        <w:t>Please check attached templates:</w:t>
      </w:r>
    </w:p>
    <w:p w14:paraId="37270793" w14:textId="77777777" w:rsidR="000062EE" w:rsidRDefault="000062EE" w:rsidP="006774FC">
      <w:pPr>
        <w:pStyle w:val="Bezeichnung1"/>
        <w:spacing w:after="240"/>
        <w:rPr>
          <w:bCs/>
        </w:rPr>
      </w:pPr>
      <w:r>
        <w:t>For procurement of services via Head Office or in the country of assignment</w:t>
      </w:r>
    </w:p>
    <w:p w14:paraId="6F5A5A2F" w14:textId="77777777" w:rsidR="000F41C0" w:rsidRPr="001D2ADE" w:rsidRDefault="00C93CC0" w:rsidP="0071351B">
      <w:pPr>
        <w:pStyle w:val="Bezeichnung1"/>
        <w:ind w:left="426" w:hanging="426"/>
        <w:rPr>
          <w:rStyle w:val="Hyperlink"/>
          <w:b w:val="0"/>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r>
      <w:r w:rsidR="00BF4027" w:rsidRPr="001D2ADE">
        <w:rPr>
          <w:rStyle w:val="Hyperlink"/>
          <w:b w:val="0"/>
        </w:rPr>
        <w:fldChar w:fldCharType="begin"/>
      </w:r>
      <w:r w:rsidR="000B5499">
        <w:rPr>
          <w:rStyle w:val="Hyperlink"/>
          <w:b w:val="0"/>
        </w:rPr>
        <w:instrText>HYPERLINK "https://dms.giz.de/dms/llisapi.dll?func=ll&amp;objaction=overview&amp;objid=227694940"</w:instrText>
      </w:r>
      <w:r w:rsidR="00BF4027" w:rsidRPr="001D2ADE">
        <w:rPr>
          <w:rStyle w:val="Hyperlink"/>
          <w:b w:val="0"/>
        </w:rPr>
      </w:r>
      <w:r w:rsidR="00BF4027" w:rsidRPr="001D2ADE">
        <w:rPr>
          <w:rStyle w:val="Hyperlink"/>
          <w:b w:val="0"/>
        </w:rPr>
        <w:fldChar w:fldCharType="separate"/>
      </w:r>
      <w:r>
        <w:rPr>
          <w:rStyle w:val="Hyperlink"/>
          <w:b w:val="0"/>
        </w:rPr>
        <w:t>Terms of reference (ToR) for the procurement of services up to the value of EUR 20,000*</w:t>
      </w:r>
    </w:p>
    <w:p w14:paraId="7842AE5D" w14:textId="77777777" w:rsidR="00C93CC0" w:rsidRPr="001D2ADE" w:rsidRDefault="00BF4027" w:rsidP="00B009FE">
      <w:pPr>
        <w:pStyle w:val="Bezeichnung1"/>
        <w:ind w:left="426" w:hanging="426"/>
        <w:rPr>
          <w:rStyle w:val="Hyperlink"/>
          <w:b w:val="0"/>
        </w:rPr>
      </w:pPr>
      <w:r w:rsidRPr="001D2ADE">
        <w:rPr>
          <w:rStyle w:val="Hyperlink"/>
          <w:b w:val="0"/>
        </w:rPr>
        <w:fldChar w:fldCharType="end"/>
      </w:r>
      <w:r w:rsidR="00C93CC0" w:rsidRPr="001D2ADE">
        <w:rPr>
          <w:b w:val="0"/>
        </w:rPr>
        <w:fldChar w:fldCharType="begin">
          <w:ffData>
            <w:name w:val=""/>
            <w:enabled/>
            <w:calcOnExit w:val="0"/>
            <w:checkBox>
              <w:sizeAuto/>
              <w:default w:val="0"/>
            </w:checkBox>
          </w:ffData>
        </w:fldChar>
      </w:r>
      <w:r w:rsidR="00C93CC0" w:rsidRPr="001D2ADE">
        <w:rPr>
          <w:b w:val="0"/>
        </w:rPr>
        <w:instrText xml:space="preserve"> FORMCHECKBOX </w:instrText>
      </w:r>
      <w:r w:rsidR="00C93CC0" w:rsidRPr="001D2ADE">
        <w:rPr>
          <w:b w:val="0"/>
        </w:rPr>
      </w:r>
      <w:r w:rsidR="00C93CC0" w:rsidRPr="001D2ADE">
        <w:rPr>
          <w:b w:val="0"/>
        </w:rPr>
        <w:fldChar w:fldCharType="separate"/>
      </w:r>
      <w:r w:rsidR="00C93CC0" w:rsidRPr="001D2ADE">
        <w:rPr>
          <w:b w:val="0"/>
        </w:rPr>
        <w:fldChar w:fldCharType="end"/>
      </w:r>
      <w:r>
        <w:rPr>
          <w:b w:val="0"/>
        </w:rPr>
        <w:tab/>
      </w:r>
      <w:r w:rsidR="009A62E3" w:rsidRPr="001D2ADE">
        <w:rPr>
          <w:b w:val="0"/>
        </w:rPr>
        <w:fldChar w:fldCharType="begin"/>
      </w:r>
      <w:r w:rsidR="00897D74">
        <w:rPr>
          <w:b w:val="0"/>
        </w:rPr>
        <w:instrText>HYPERLINK "https://dms.giz.de/dms/llisapi.dll?func=ll&amp;objaction=overview&amp;objid=239290020"</w:instrText>
      </w:r>
      <w:r w:rsidR="009A62E3" w:rsidRPr="001D2ADE">
        <w:rPr>
          <w:b w:val="0"/>
        </w:rPr>
      </w:r>
      <w:r w:rsidR="009A62E3" w:rsidRPr="001D2ADE">
        <w:rPr>
          <w:b w:val="0"/>
        </w:rPr>
        <w:fldChar w:fldCharType="separate"/>
      </w:r>
      <w:r>
        <w:rPr>
          <w:rStyle w:val="Hyperlink"/>
          <w:b w:val="0"/>
        </w:rPr>
        <w:t>Terms of Reference (ToR) for the procurement of services below the EU threshold</w:t>
      </w:r>
    </w:p>
    <w:p w14:paraId="31281834" w14:textId="77777777" w:rsidR="00B009FE" w:rsidRPr="001D2ADE" w:rsidRDefault="009A62E3" w:rsidP="00A9202A">
      <w:pPr>
        <w:pStyle w:val="Bezeichnung1"/>
        <w:ind w:left="426" w:hanging="426"/>
        <w:rPr>
          <w:b w:val="0"/>
        </w:rPr>
      </w:pPr>
      <w:r w:rsidRPr="001D2ADE">
        <w:rPr>
          <w:b w:val="0"/>
        </w:rPr>
        <w:fldChar w:fldCharType="end"/>
      </w:r>
      <w:r w:rsidR="00B009FE" w:rsidRPr="001D2ADE">
        <w:rPr>
          <w:b w:val="0"/>
        </w:rPr>
        <w:fldChar w:fldCharType="begin">
          <w:ffData>
            <w:name w:val=""/>
            <w:enabled/>
            <w:calcOnExit w:val="0"/>
            <w:checkBox>
              <w:sizeAuto/>
              <w:default w:val="0"/>
            </w:checkBox>
          </w:ffData>
        </w:fldChar>
      </w:r>
      <w:r w:rsidR="00B009FE" w:rsidRPr="001D2ADE">
        <w:rPr>
          <w:b w:val="0"/>
        </w:rPr>
        <w:instrText xml:space="preserve"> FORMCHECKBOX </w:instrText>
      </w:r>
      <w:r w:rsidR="00B009FE" w:rsidRPr="001D2ADE">
        <w:rPr>
          <w:b w:val="0"/>
        </w:rPr>
      </w:r>
      <w:r w:rsidR="00B009FE" w:rsidRPr="001D2ADE">
        <w:rPr>
          <w:b w:val="0"/>
        </w:rPr>
        <w:fldChar w:fldCharType="separate"/>
      </w:r>
      <w:r w:rsidR="00B009FE" w:rsidRPr="001D2ADE">
        <w:rPr>
          <w:b w:val="0"/>
        </w:rPr>
        <w:fldChar w:fldCharType="end"/>
      </w:r>
      <w:r>
        <w:rPr>
          <w:b w:val="0"/>
        </w:rPr>
        <w:tab/>
      </w:r>
      <w:hyperlink r:id="rId17" w:history="1">
        <w:r>
          <w:rPr>
            <w:rStyle w:val="Hyperlink"/>
            <w:b w:val="0"/>
          </w:rPr>
          <w:t>Terms of reference (ToR) for the procurement of services above the EU threshold*</w:t>
        </w:r>
      </w:hyperlink>
    </w:p>
    <w:p w14:paraId="6A354473" w14:textId="77777777" w:rsidR="00A85CFF" w:rsidRPr="00D01BD7" w:rsidRDefault="00A85CFF" w:rsidP="00A85CFF">
      <w:pPr>
        <w:pStyle w:val="Bezeichnung1"/>
        <w:ind w:left="426" w:hanging="426"/>
        <w:rPr>
          <w:rStyle w:val="Hyperlink"/>
          <w:b w:val="0"/>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r>
      <w:r w:rsidR="00D01BD7">
        <w:rPr>
          <w:b w:val="0"/>
        </w:rPr>
        <w:fldChar w:fldCharType="begin"/>
      </w:r>
      <w:r w:rsidR="00D01BD7">
        <w:rPr>
          <w:b w:val="0"/>
        </w:rPr>
        <w:instrText>HYPERLINK "https://dms.giz.de/dms/llisapi.dll?func=ll&amp;objaction=overview&amp;objid=339614216"</w:instrText>
      </w:r>
      <w:r w:rsidR="00D01BD7">
        <w:rPr>
          <w:b w:val="0"/>
        </w:rPr>
      </w:r>
      <w:r w:rsidR="00D01BD7">
        <w:rPr>
          <w:b w:val="0"/>
        </w:rPr>
        <w:fldChar w:fldCharType="separate"/>
      </w:r>
      <w:r>
        <w:rPr>
          <w:rStyle w:val="Hyperlink"/>
          <w:b w:val="0"/>
        </w:rPr>
        <w:t>Terms of reference (ToR) for the procurement of IT services</w:t>
      </w:r>
    </w:p>
    <w:p w14:paraId="188FED82" w14:textId="77777777" w:rsidR="00F1563D" w:rsidRPr="008601F2" w:rsidRDefault="00D01BD7" w:rsidP="00F1563D">
      <w:pPr>
        <w:pStyle w:val="Bezeichnung1"/>
        <w:ind w:left="426" w:hanging="426"/>
        <w:rPr>
          <w:rStyle w:val="Hyperlink"/>
          <w:b w:val="0"/>
        </w:rPr>
      </w:pPr>
      <w:r>
        <w:rPr>
          <w:b w:val="0"/>
        </w:rPr>
        <w:fldChar w:fldCharType="end"/>
      </w:r>
      <w:r w:rsidR="001D0943" w:rsidRPr="001D2ADE">
        <w:rPr>
          <w:b w:val="0"/>
        </w:rPr>
        <w:fldChar w:fldCharType="begin">
          <w:ffData>
            <w:name w:val="Kontrollkästchen3"/>
            <w:enabled/>
            <w:calcOnExit w:val="0"/>
            <w:checkBox>
              <w:sizeAuto/>
              <w:default w:val="0"/>
            </w:checkBox>
          </w:ffData>
        </w:fldChar>
      </w:r>
      <w:r w:rsidR="001D0943" w:rsidRPr="001D2ADE">
        <w:rPr>
          <w:b w:val="0"/>
        </w:rPr>
        <w:instrText xml:space="preserve"> FORMCHECKBOX </w:instrText>
      </w:r>
      <w:r w:rsidR="001D0943" w:rsidRPr="001D2ADE">
        <w:rPr>
          <w:b w:val="0"/>
        </w:rPr>
      </w:r>
      <w:r w:rsidR="001D0943" w:rsidRPr="001D2ADE">
        <w:rPr>
          <w:b w:val="0"/>
        </w:rPr>
        <w:fldChar w:fldCharType="separate"/>
      </w:r>
      <w:r w:rsidR="001D0943" w:rsidRPr="001D2ADE">
        <w:rPr>
          <w:b w:val="0"/>
        </w:rPr>
        <w:fldChar w:fldCharType="end"/>
      </w:r>
      <w:r>
        <w:rPr>
          <w:b w:val="0"/>
        </w:rPr>
        <w:tab/>
      </w:r>
      <w:r w:rsidR="008601F2">
        <w:rPr>
          <w:b w:val="0"/>
        </w:rPr>
        <w:fldChar w:fldCharType="begin"/>
      </w:r>
      <w:r w:rsidR="00C61B38">
        <w:rPr>
          <w:b w:val="0"/>
        </w:rPr>
        <w:instrText>HYPERLINK "https://dms.giz.de/dms/llisapi.dll?func=ll&amp;objaction=overview&amp;objid=492179921"</w:instrText>
      </w:r>
      <w:r w:rsidR="008601F2">
        <w:rPr>
          <w:b w:val="0"/>
        </w:rPr>
      </w:r>
      <w:r w:rsidR="008601F2">
        <w:rPr>
          <w:b w:val="0"/>
        </w:rPr>
        <w:fldChar w:fldCharType="separate"/>
      </w:r>
      <w:r>
        <w:rPr>
          <w:rStyle w:val="Hyperlink"/>
          <w:b w:val="0"/>
        </w:rPr>
        <w:t>Terms of reference (ToR) for framework agreements for services</w:t>
      </w:r>
    </w:p>
    <w:p w14:paraId="6497661F" w14:textId="77777777" w:rsidR="00465072" w:rsidRPr="00D3376F" w:rsidRDefault="008601F2" w:rsidP="00EF1DEE">
      <w:pPr>
        <w:pStyle w:val="Bezeichnung1"/>
        <w:ind w:left="426" w:hanging="426"/>
        <w:rPr>
          <w:rStyle w:val="Hyperlink"/>
          <w:b w:val="0"/>
          <w:color w:val="auto"/>
          <w:u w:val="none"/>
        </w:rPr>
      </w:pPr>
      <w:r>
        <w:rPr>
          <w:b w:val="0"/>
        </w:rPr>
        <w:fldChar w:fldCharType="end"/>
      </w:r>
      <w:r w:rsidR="00F1563D" w:rsidRPr="001D2ADE">
        <w:rPr>
          <w:b w:val="0"/>
        </w:rPr>
        <w:fldChar w:fldCharType="begin">
          <w:ffData>
            <w:name w:val="Kontrollkästchen3"/>
            <w:enabled/>
            <w:calcOnExit w:val="0"/>
            <w:checkBox>
              <w:sizeAuto/>
              <w:default w:val="0"/>
            </w:checkBox>
          </w:ffData>
        </w:fldChar>
      </w:r>
      <w:r w:rsidR="00F1563D" w:rsidRPr="001D2ADE">
        <w:rPr>
          <w:b w:val="0"/>
        </w:rPr>
        <w:instrText xml:space="preserve"> FORMCHECKBOX </w:instrText>
      </w:r>
      <w:r w:rsidR="00F1563D" w:rsidRPr="001D2ADE">
        <w:rPr>
          <w:b w:val="0"/>
        </w:rPr>
      </w:r>
      <w:r w:rsidR="00F1563D" w:rsidRPr="001D2ADE">
        <w:rPr>
          <w:b w:val="0"/>
        </w:rPr>
        <w:fldChar w:fldCharType="separate"/>
      </w:r>
      <w:r w:rsidR="00F1563D" w:rsidRPr="001D2ADE">
        <w:rPr>
          <w:b w:val="0"/>
        </w:rPr>
        <w:fldChar w:fldCharType="end"/>
      </w:r>
      <w:r>
        <w:rPr>
          <w:b w:val="0"/>
        </w:rPr>
        <w:tab/>
      </w:r>
      <w:r w:rsidR="00A44EF6" w:rsidRPr="00D3376F">
        <w:rPr>
          <w:b w:val="0"/>
        </w:rPr>
        <w:fldChar w:fldCharType="begin"/>
      </w:r>
      <w:r w:rsidR="00F444E1" w:rsidRPr="00D3376F">
        <w:rPr>
          <w:b w:val="0"/>
        </w:rPr>
        <w:instrText>HYPERLINK "https://dms.giz.de/dms/llisapi.dll?func=ll&amp;objaction=overview&amp;objid=241629162"</w:instrText>
      </w:r>
      <w:r w:rsidR="00A44EF6" w:rsidRPr="00D3376F">
        <w:rPr>
          <w:b w:val="0"/>
        </w:rPr>
      </w:r>
      <w:r w:rsidR="00A44EF6" w:rsidRPr="00D3376F">
        <w:rPr>
          <w:b w:val="0"/>
        </w:rPr>
        <w:fldChar w:fldCharType="separate"/>
      </w:r>
      <w:r w:rsidRPr="00D3376F">
        <w:rPr>
          <w:rStyle w:val="Hyperlink"/>
          <w:b w:val="0"/>
        </w:rPr>
        <w:t>Estimate of anticipated contract value* (small contracts and sub-threshold procurements)</w:t>
      </w:r>
    </w:p>
    <w:p w14:paraId="1F35A18F" w14:textId="77777777" w:rsidR="00CE1AAB" w:rsidRDefault="00A44EF6" w:rsidP="00C93CC0">
      <w:pPr>
        <w:pStyle w:val="Bezeichnung1"/>
        <w:ind w:left="426" w:hanging="426"/>
        <w:rPr>
          <w:b w:val="0"/>
        </w:rPr>
      </w:pPr>
      <w:r w:rsidRPr="00D3376F">
        <w:rPr>
          <w:b w:val="0"/>
        </w:rPr>
        <w:fldChar w:fldCharType="end"/>
      </w:r>
      <w:bookmarkStart w:id="1" w:name="_Hlk212122277"/>
      <w:r w:rsidR="007F4BE7" w:rsidRPr="001D2ADE">
        <w:rPr>
          <w:b w:val="0"/>
        </w:rPr>
        <w:fldChar w:fldCharType="begin">
          <w:ffData>
            <w:name w:val="Kontrollkästchen3"/>
            <w:enabled/>
            <w:calcOnExit w:val="0"/>
            <w:checkBox>
              <w:sizeAuto/>
              <w:default w:val="0"/>
            </w:checkBox>
          </w:ffData>
        </w:fldChar>
      </w:r>
      <w:r w:rsidR="007F4BE7" w:rsidRPr="001D2ADE">
        <w:rPr>
          <w:b w:val="0"/>
        </w:rPr>
        <w:instrText xml:space="preserve"> FORMCHECKBOX </w:instrText>
      </w:r>
      <w:r w:rsidR="007F4BE7" w:rsidRPr="001D2ADE">
        <w:rPr>
          <w:b w:val="0"/>
        </w:rPr>
      </w:r>
      <w:r w:rsidR="007F4BE7" w:rsidRPr="001D2ADE">
        <w:rPr>
          <w:b w:val="0"/>
        </w:rPr>
        <w:fldChar w:fldCharType="separate"/>
      </w:r>
      <w:r w:rsidR="007F4BE7" w:rsidRPr="001D2ADE">
        <w:rPr>
          <w:b w:val="0"/>
        </w:rPr>
        <w:fldChar w:fldCharType="end"/>
      </w:r>
      <w:bookmarkEnd w:id="1"/>
      <w:r>
        <w:rPr>
          <w:b w:val="0"/>
        </w:rPr>
        <w:tab/>
      </w:r>
      <w:bookmarkStart w:id="2" w:name="_Hlk43117543"/>
      <w:bookmarkStart w:id="3" w:name="_Hlk42607917"/>
      <w:r w:rsidR="00417807">
        <w:rPr>
          <w:b w:val="0"/>
        </w:rPr>
        <w:fldChar w:fldCharType="begin"/>
      </w:r>
      <w:r w:rsidR="007730D2">
        <w:rPr>
          <w:b w:val="0"/>
        </w:rPr>
        <w:instrText>HYPERLINK "https://dms.giz.de/dms/llisapi.dll?func=ll&amp;objaction=overview&amp;objid=339236447"</w:instrText>
      </w:r>
      <w:r w:rsidR="00417807">
        <w:rPr>
          <w:b w:val="0"/>
        </w:rPr>
      </w:r>
      <w:r w:rsidR="00417807">
        <w:rPr>
          <w:b w:val="0"/>
        </w:rPr>
        <w:fldChar w:fldCharType="separate"/>
      </w:r>
      <w:r>
        <w:rPr>
          <w:rStyle w:val="Hyperlink"/>
          <w:b w:val="0"/>
        </w:rPr>
        <w:t>Estimate of anticipated contract value including overall price and technical assessment (42-1) (above-threshold procurements)</w:t>
      </w:r>
      <w:r w:rsidR="00417807">
        <w:rPr>
          <w:b w:val="0"/>
        </w:rPr>
        <w:fldChar w:fldCharType="end"/>
      </w:r>
    </w:p>
    <w:p w14:paraId="6783ACCF" w14:textId="77777777" w:rsidR="00C93CC0" w:rsidRPr="001D2ADE" w:rsidRDefault="00CE1AAB" w:rsidP="00C93CC0">
      <w:pPr>
        <w:pStyle w:val="Bezeichnung1"/>
        <w:ind w:left="426" w:hanging="426"/>
        <w:rPr>
          <w:b w:val="0"/>
        </w:rPr>
      </w:pPr>
      <w:r w:rsidRPr="001D2ADE">
        <w:rPr>
          <w:b w:val="0"/>
        </w:rPr>
        <w:fldChar w:fldCharType="begin">
          <w:ffData>
            <w:name w:val="Kontrollkästchen3"/>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r>
      <w:hyperlink r:id="rId18" w:history="1">
        <w:r w:rsidR="003517C9">
          <w:rPr>
            <w:rStyle w:val="Hyperlink"/>
            <w:b w:val="0"/>
          </w:rPr>
          <w:t>Assessment grid for the technical evaluation of tenders for contracts up to EUR 20,000 (CV+</w:t>
        </w:r>
        <w:proofErr w:type="gramStart"/>
        <w:r w:rsidR="003517C9">
          <w:rPr>
            <w:rStyle w:val="Hyperlink"/>
            <w:b w:val="0"/>
          </w:rPr>
          <w:t>price)*</w:t>
        </w:r>
        <w:proofErr w:type="gramEnd"/>
      </w:hyperlink>
      <w:bookmarkEnd w:id="2"/>
      <w:bookmarkEnd w:id="3"/>
    </w:p>
    <w:p w14:paraId="41897470" w14:textId="0750D46C" w:rsidR="00EB089C" w:rsidRPr="001D2ADE" w:rsidRDefault="00C93CC0" w:rsidP="00EB089C">
      <w:pPr>
        <w:pStyle w:val="Bezeichnung1"/>
        <w:ind w:left="426" w:hanging="426"/>
        <w:rPr>
          <w:rStyle w:val="Hyperlink"/>
          <w:b w:val="0"/>
          <w:color w:val="auto"/>
          <w:u w:val="none"/>
        </w:rPr>
      </w:pPr>
      <w:r w:rsidRPr="001D2ADE">
        <w:fldChar w:fldCharType="begin">
          <w:ffData>
            <w:name w:val="Kontrollkästchen3"/>
            <w:enabled/>
            <w:calcOnExit w:val="0"/>
            <w:checkBox>
              <w:sizeAuto/>
              <w:default w:val="0"/>
              <w:checked w:val="0"/>
            </w:checkBox>
          </w:ffData>
        </w:fldChar>
      </w:r>
      <w:r w:rsidRPr="001D2ADE">
        <w:rPr>
          <w:b w:val="0"/>
        </w:rPr>
        <w:instrText xml:space="preserve"> FORMCHECKBOX </w:instrText>
      </w:r>
      <w:r w:rsidRPr="001D2ADE">
        <w:fldChar w:fldCharType="separate"/>
      </w:r>
      <w:r w:rsidRPr="001D2ADE">
        <w:fldChar w:fldCharType="end"/>
      </w:r>
      <w:r>
        <w:rPr>
          <w:b w:val="0"/>
        </w:rPr>
        <w:tab/>
      </w:r>
      <w:hyperlink r:id="rId19" w:history="1">
        <w:r>
          <w:rPr>
            <w:rStyle w:val="Hyperlink"/>
            <w:b w:val="0"/>
          </w:rPr>
          <w:t xml:space="preserve">Grid for the technical assessment of </w:t>
        </w:r>
        <w:r w:rsidR="007A78A8">
          <w:rPr>
            <w:rStyle w:val="Hyperlink"/>
            <w:b w:val="0"/>
          </w:rPr>
          <w:t>tender</w:t>
        </w:r>
        <w:r>
          <w:rPr>
            <w:rStyle w:val="Hyperlink"/>
            <w:b w:val="0"/>
          </w:rPr>
          <w:t>s below the EU threshold*</w:t>
        </w:r>
      </w:hyperlink>
    </w:p>
    <w:p w14:paraId="5144D476" w14:textId="77777777" w:rsidR="0025588B" w:rsidRPr="00666232" w:rsidRDefault="0025588B" w:rsidP="00126820">
      <w:pPr>
        <w:pStyle w:val="Bezeichnung1"/>
        <w:ind w:left="426" w:hanging="426"/>
        <w:rPr>
          <w:rStyle w:val="Hyperlink"/>
          <w:b w:val="0"/>
          <w:color w:val="auto"/>
          <w:u w:val="none"/>
        </w:rPr>
      </w:pPr>
      <w:r w:rsidRPr="001D2ADE">
        <w:fldChar w:fldCharType="begin">
          <w:ffData>
            <w:name w:val="Kontrollkästchen3"/>
            <w:enabled/>
            <w:calcOnExit w:val="0"/>
            <w:checkBox>
              <w:sizeAuto/>
              <w:default w:val="0"/>
            </w:checkBox>
          </w:ffData>
        </w:fldChar>
      </w:r>
      <w:r w:rsidRPr="001D2ADE">
        <w:rPr>
          <w:b w:val="0"/>
        </w:rPr>
        <w:instrText xml:space="preserve"> FORMCHECKBOX </w:instrText>
      </w:r>
      <w:r w:rsidRPr="001D2ADE">
        <w:fldChar w:fldCharType="separate"/>
      </w:r>
      <w:r w:rsidRPr="001D2ADE">
        <w:fldChar w:fldCharType="end"/>
      </w:r>
      <w:r>
        <w:rPr>
          <w:b w:val="0"/>
        </w:rPr>
        <w:tab/>
      </w:r>
      <w:r w:rsidR="00116413">
        <w:rPr>
          <w:b w:val="0"/>
        </w:rPr>
        <w:fldChar w:fldCharType="begin"/>
      </w:r>
      <w:r w:rsidR="00116413">
        <w:rPr>
          <w:b w:val="0"/>
        </w:rPr>
        <w:instrText>HYPERLINK "https://dms.giz.de/dms/llisapi.dll?func=ll&amp;objaction=overview&amp;objid=224995019"</w:instrText>
      </w:r>
      <w:r w:rsidR="00116413">
        <w:rPr>
          <w:b w:val="0"/>
        </w:rPr>
      </w:r>
      <w:r w:rsidR="00116413">
        <w:rPr>
          <w:b w:val="0"/>
        </w:rPr>
        <w:fldChar w:fldCharType="separate"/>
      </w:r>
      <w:r>
        <w:rPr>
          <w:rStyle w:val="Hyperlink"/>
          <w:b w:val="0"/>
        </w:rPr>
        <w:t xml:space="preserve">Grid for the technical assessment of </w:t>
      </w:r>
      <w:r w:rsidR="007A78A8">
        <w:rPr>
          <w:rStyle w:val="Hyperlink"/>
          <w:b w:val="0"/>
        </w:rPr>
        <w:t>tender</w:t>
      </w:r>
      <w:r>
        <w:rPr>
          <w:rStyle w:val="Hyperlink"/>
          <w:b w:val="0"/>
        </w:rPr>
        <w:t>s above the EU threshold*</w:t>
      </w:r>
    </w:p>
    <w:p w14:paraId="5897A2A9" w14:textId="77777777" w:rsidR="00126820" w:rsidRDefault="00116413" w:rsidP="002A3C04">
      <w:pPr>
        <w:pStyle w:val="Bezeichnung1"/>
        <w:ind w:left="426" w:hanging="426"/>
      </w:pPr>
      <w:r>
        <w:rPr>
          <w:b w:val="0"/>
        </w:rPr>
        <w:fldChar w:fldCharType="end"/>
      </w:r>
      <w:r w:rsidR="005A382E" w:rsidRPr="001D2ADE">
        <w:fldChar w:fldCharType="begin">
          <w:ffData>
            <w:name w:val="Kontrollkästchen3"/>
            <w:enabled/>
            <w:calcOnExit w:val="0"/>
            <w:checkBox>
              <w:sizeAuto/>
              <w:default w:val="0"/>
            </w:checkBox>
          </w:ffData>
        </w:fldChar>
      </w:r>
      <w:r w:rsidR="005A382E" w:rsidRPr="001D2ADE">
        <w:rPr>
          <w:b w:val="0"/>
        </w:rPr>
        <w:instrText xml:space="preserve"> FORMCHECKBOX </w:instrText>
      </w:r>
      <w:r w:rsidR="005A382E" w:rsidRPr="001D2ADE">
        <w:fldChar w:fldCharType="separate"/>
      </w:r>
      <w:r w:rsidR="005A382E" w:rsidRPr="001D2ADE">
        <w:fldChar w:fldCharType="end"/>
      </w:r>
      <w:r>
        <w:tab/>
      </w:r>
      <w:hyperlink r:id="rId20" w:history="1">
        <w:r>
          <w:rPr>
            <w:rStyle w:val="Hyperlink"/>
            <w:b w:val="0"/>
          </w:rPr>
          <w:t>Grid for the technical assessment of procurements for IT services</w:t>
        </w:r>
      </w:hyperlink>
    </w:p>
    <w:p w14:paraId="4C480788" w14:textId="77777777" w:rsidR="00F1563D" w:rsidRDefault="00D7134E" w:rsidP="00F1563D">
      <w:pPr>
        <w:pStyle w:val="Bezeichnung1"/>
        <w:ind w:left="426" w:hanging="426"/>
      </w:pPr>
      <w:r w:rsidRPr="001D2ADE">
        <w:fldChar w:fldCharType="begin">
          <w:ffData>
            <w:name w:val="Kontrollkästchen3"/>
            <w:enabled/>
            <w:calcOnExit w:val="0"/>
            <w:checkBox>
              <w:sizeAuto/>
              <w:default w:val="0"/>
            </w:checkBox>
          </w:ffData>
        </w:fldChar>
      </w:r>
      <w:r w:rsidRPr="001D2ADE">
        <w:rPr>
          <w:b w:val="0"/>
        </w:rPr>
        <w:instrText xml:space="preserve"> FORMCHECKBOX </w:instrText>
      </w:r>
      <w:r w:rsidRPr="001D2ADE">
        <w:fldChar w:fldCharType="separate"/>
      </w:r>
      <w:r w:rsidRPr="001D2ADE">
        <w:fldChar w:fldCharType="end"/>
      </w:r>
      <w:r>
        <w:tab/>
      </w:r>
      <w:hyperlink r:id="rId21" w:history="1">
        <w:r>
          <w:rPr>
            <w:rStyle w:val="Hyperlink"/>
            <w:b w:val="0"/>
          </w:rPr>
          <w:t>Grid for assessing the eligibility (all procedures)*</w:t>
        </w:r>
      </w:hyperlink>
    </w:p>
    <w:p w14:paraId="0255D9F5" w14:textId="77777777" w:rsidR="00192FC1" w:rsidRPr="003A141B" w:rsidRDefault="003A141B" w:rsidP="00F1563D">
      <w:pPr>
        <w:pStyle w:val="Bezeichnung1"/>
        <w:ind w:left="426" w:hanging="426"/>
        <w:rPr>
          <w:b w:val="0"/>
          <w:bCs/>
        </w:rPr>
      </w:pPr>
      <w:r w:rsidRPr="001D2ADE">
        <w:fldChar w:fldCharType="begin">
          <w:ffData>
            <w:name w:val="Kontrollkästchen3"/>
            <w:enabled/>
            <w:calcOnExit w:val="0"/>
            <w:checkBox>
              <w:sizeAuto/>
              <w:default w:val="0"/>
            </w:checkBox>
          </w:ffData>
        </w:fldChar>
      </w:r>
      <w:r w:rsidRPr="001D2ADE">
        <w:rPr>
          <w:b w:val="0"/>
        </w:rPr>
        <w:instrText xml:space="preserve"> FORMCHECKBOX </w:instrText>
      </w:r>
      <w:r w:rsidRPr="001D2ADE">
        <w:fldChar w:fldCharType="separate"/>
      </w:r>
      <w:r w:rsidRPr="001D2ADE">
        <w:fldChar w:fldCharType="end"/>
      </w:r>
      <w:r>
        <w:tab/>
      </w:r>
      <w:hyperlink r:id="rId22" w:history="1">
        <w:r>
          <w:rPr>
            <w:rStyle w:val="Hyperlink"/>
            <w:b w:val="0"/>
          </w:rPr>
          <w:t>Assessment grid for eligibility (local)</w:t>
        </w:r>
      </w:hyperlink>
    </w:p>
    <w:p w14:paraId="32972E8C" w14:textId="77777777" w:rsidR="008D7B64" w:rsidRPr="001D2ADE" w:rsidRDefault="007F4BE7" w:rsidP="007F4BE7">
      <w:pPr>
        <w:pStyle w:val="Bezeichnung1"/>
        <w:ind w:left="426" w:hanging="426"/>
        <w:rPr>
          <w:rStyle w:val="Hyperlink"/>
          <w:b w:val="0"/>
          <w:color w:val="auto"/>
          <w:u w:val="none"/>
        </w:rPr>
      </w:pPr>
      <w:r w:rsidRPr="001D2ADE">
        <w:rPr>
          <w:b w:val="0"/>
        </w:rPr>
        <w:fldChar w:fldCharType="begin">
          <w:ffData>
            <w:name w:val="Kontrollkästchen3"/>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r>
      <w:bookmarkStart w:id="4" w:name="_Hlk42608088"/>
      <w:r w:rsidR="001D2ADE" w:rsidRPr="001D2ADE">
        <w:rPr>
          <w:b w:val="0"/>
        </w:rPr>
        <w:fldChar w:fldCharType="begin"/>
      </w:r>
      <w:r w:rsidR="001D2ADE" w:rsidRPr="001D2ADE">
        <w:rPr>
          <w:b w:val="0"/>
        </w:rPr>
        <w:instrText>HYPERLINK "https://dms.giz.de/dms/llisapi.dll?func=ll&amp;objaction=overview&amp;objid=239728749"</w:instrText>
      </w:r>
      <w:r w:rsidR="001D2ADE" w:rsidRPr="001D2ADE">
        <w:rPr>
          <w:b w:val="0"/>
        </w:rPr>
      </w:r>
      <w:r w:rsidR="001D2ADE" w:rsidRPr="001D2ADE">
        <w:rPr>
          <w:b w:val="0"/>
        </w:rPr>
        <w:fldChar w:fldCharType="separate"/>
      </w:r>
      <w:r>
        <w:rPr>
          <w:rStyle w:val="Hyperlink"/>
          <w:b w:val="0"/>
        </w:rPr>
        <w:t>List of participants for procedure without prior call for competition*</w:t>
      </w:r>
      <w:bookmarkEnd w:id="4"/>
      <w:r w:rsidR="001D2ADE" w:rsidRPr="001D2ADE">
        <w:rPr>
          <w:b w:val="0"/>
        </w:rPr>
        <w:fldChar w:fldCharType="end"/>
      </w:r>
    </w:p>
    <w:p w14:paraId="6CE18095" w14:textId="77777777" w:rsidR="007F4BE7" w:rsidRPr="00FD0144" w:rsidRDefault="007F4BE7" w:rsidP="007F4BE7">
      <w:pPr>
        <w:pStyle w:val="Bezeichnung1"/>
        <w:ind w:left="426" w:hanging="426"/>
        <w:rPr>
          <w:b w:val="0"/>
        </w:rPr>
      </w:pPr>
      <w:r w:rsidRPr="00FD0144">
        <w:rPr>
          <w:b w:val="0"/>
        </w:rPr>
        <w:fldChar w:fldCharType="begin">
          <w:ffData>
            <w:name w:val="Kontrollkästchen3"/>
            <w:enabled/>
            <w:calcOnExit w:val="0"/>
            <w:checkBox>
              <w:sizeAuto/>
              <w:default w:val="0"/>
            </w:checkBox>
          </w:ffData>
        </w:fldChar>
      </w:r>
      <w:r w:rsidRPr="00FD0144">
        <w:rPr>
          <w:b w:val="0"/>
        </w:rPr>
        <w:instrText xml:space="preserve"> FORMCHECKBOX </w:instrText>
      </w:r>
      <w:r w:rsidRPr="00FD0144">
        <w:rPr>
          <w:b w:val="0"/>
        </w:rPr>
      </w:r>
      <w:r w:rsidRPr="00FD0144">
        <w:rPr>
          <w:b w:val="0"/>
        </w:rPr>
        <w:fldChar w:fldCharType="separate"/>
      </w:r>
      <w:r w:rsidRPr="00FD0144">
        <w:rPr>
          <w:b w:val="0"/>
        </w:rPr>
        <w:fldChar w:fldCharType="end"/>
      </w:r>
      <w:r>
        <w:rPr>
          <w:b w:val="0"/>
        </w:rPr>
        <w:tab/>
      </w:r>
      <w:hyperlink r:id="rId23" w:history="1">
        <w:r>
          <w:rPr>
            <w:rStyle w:val="Hyperlink"/>
            <w:b w:val="0"/>
          </w:rPr>
          <w:t>Corridors: Documentation for assigning a project to a specific corridor category</w:t>
        </w:r>
      </w:hyperlink>
    </w:p>
    <w:p w14:paraId="220ECF2A" w14:textId="77777777" w:rsidR="007F4BE7" w:rsidRDefault="007F4BE7" w:rsidP="007F4BE7">
      <w:pPr>
        <w:pStyle w:val="Bezeichnung1"/>
        <w:ind w:left="426" w:hanging="426"/>
        <w:rPr>
          <w:b w:val="0"/>
        </w:rPr>
      </w:pPr>
      <w:r w:rsidRPr="001D2ADE">
        <w:rPr>
          <w:b w:val="0"/>
        </w:rPr>
        <w:fldChar w:fldCharType="begin">
          <w:ffData>
            <w:name w:val="Kontrollkästchen3"/>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r>
      <w:hyperlink r:id="rId24" w:history="1">
        <w:r>
          <w:rPr>
            <w:rStyle w:val="Hyperlink"/>
            <w:b w:val="0"/>
          </w:rPr>
          <w:t>Market survey</w:t>
        </w:r>
      </w:hyperlink>
    </w:p>
    <w:p w14:paraId="2D2E3BA0" w14:textId="77777777" w:rsidR="00EA586F" w:rsidRDefault="00EA586F" w:rsidP="00EA586F">
      <w:pPr>
        <w:pStyle w:val="Bezeichnung1"/>
        <w:ind w:left="426" w:hanging="426"/>
        <w:rPr>
          <w:b w:val="0"/>
        </w:rPr>
      </w:pPr>
      <w:r w:rsidRPr="00FD0144">
        <w:rPr>
          <w:b w:val="0"/>
        </w:rPr>
        <w:fldChar w:fldCharType="begin">
          <w:ffData>
            <w:name w:val="Kontrollkästchen3"/>
            <w:enabled/>
            <w:calcOnExit w:val="0"/>
            <w:checkBox>
              <w:sizeAuto/>
              <w:default w:val="0"/>
            </w:checkBox>
          </w:ffData>
        </w:fldChar>
      </w:r>
      <w:r w:rsidRPr="00FD0144">
        <w:rPr>
          <w:b w:val="0"/>
        </w:rPr>
        <w:instrText xml:space="preserve"> FORMCHECKBOX </w:instrText>
      </w:r>
      <w:r w:rsidRPr="00FD0144">
        <w:rPr>
          <w:b w:val="0"/>
        </w:rPr>
      </w:r>
      <w:r w:rsidRPr="00FD0144">
        <w:rPr>
          <w:b w:val="0"/>
        </w:rPr>
        <w:fldChar w:fldCharType="separate"/>
      </w:r>
      <w:r w:rsidRPr="00FD0144">
        <w:rPr>
          <w:b w:val="0"/>
        </w:rPr>
        <w:fldChar w:fldCharType="end"/>
      </w:r>
      <w:r>
        <w:rPr>
          <w:b w:val="0"/>
        </w:rPr>
        <w:tab/>
      </w:r>
      <w:hyperlink r:id="rId25" w:history="1">
        <w:r w:rsidR="003517C9">
          <w:rPr>
            <w:rStyle w:val="Hyperlink"/>
            <w:b w:val="0"/>
          </w:rPr>
          <w:t xml:space="preserve">Justification for awarding to one tenderer (unique characteristic/urgency) [above EUR </w:t>
        </w:r>
        <w:proofErr w:type="gramStart"/>
        <w:r w:rsidR="003517C9">
          <w:rPr>
            <w:rStyle w:val="Hyperlink"/>
            <w:b w:val="0"/>
          </w:rPr>
          <w:t>15,000]*</w:t>
        </w:r>
        <w:proofErr w:type="gramEnd"/>
      </w:hyperlink>
    </w:p>
    <w:p w14:paraId="61B239E5" w14:textId="77777777" w:rsidR="00AC35DA" w:rsidRDefault="00AC35DA" w:rsidP="006774FC">
      <w:pPr>
        <w:pStyle w:val="Bezeichnung1"/>
        <w:spacing w:after="360"/>
        <w:ind w:left="425" w:hanging="425"/>
      </w:pPr>
      <w:r w:rsidRPr="001D2ADE">
        <w:rPr>
          <w:b w:val="0"/>
        </w:rPr>
        <w:fldChar w:fldCharType="begin">
          <w:ffData>
            <w:name w:val="Kontrollkästchen3"/>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t>Other documents</w:t>
      </w:r>
    </w:p>
    <w:p w14:paraId="0D63FF0E" w14:textId="77777777" w:rsidR="00913A5C" w:rsidRPr="006774FC" w:rsidRDefault="00277252" w:rsidP="006774FC">
      <w:pPr>
        <w:pStyle w:val="Bezeichnung1"/>
        <w:spacing w:after="240"/>
        <w:rPr>
          <w:bCs/>
        </w:rPr>
      </w:pPr>
      <w:r>
        <w:t xml:space="preserve">For the procurement of construction-related planning services with a </w:t>
      </w:r>
      <w:r w:rsidR="007A78A8">
        <w:t xml:space="preserve">net </w:t>
      </w:r>
      <w:r>
        <w:t>value of EUR 1,000.01 and above by the country offices in the country of assignment</w:t>
      </w:r>
    </w:p>
    <w:p w14:paraId="503C6F09" w14:textId="77777777" w:rsidR="00913A5C" w:rsidRDefault="00913A5C" w:rsidP="00137BA4">
      <w:pPr>
        <w:pStyle w:val="Bezeichnung1"/>
        <w:ind w:left="357" w:hanging="357"/>
        <w:rPr>
          <w:b w:val="0"/>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sidR="00137BA4">
        <w:rPr>
          <w:b w:val="0"/>
        </w:rPr>
        <w:tab/>
      </w:r>
      <w:r>
        <w:rPr>
          <w:b w:val="0"/>
        </w:rPr>
        <w:t>Approval of award procedure for construction contract (A14)</w:t>
      </w:r>
      <w:r>
        <w:t xml:space="preserve"> </w:t>
      </w:r>
      <w:bookmarkStart w:id="5" w:name="_Hlk210992922"/>
      <w:r>
        <w:rPr>
          <w:b w:val="0"/>
        </w:rPr>
        <w:t>*</w:t>
      </w:r>
      <w:bookmarkEnd w:id="5"/>
      <w:r>
        <w:rPr>
          <w:b w:val="0"/>
        </w:rPr>
        <w:t xml:space="preserve"> for procurement in the country of assignment above EUR 100,000.00 net</w:t>
      </w:r>
    </w:p>
    <w:p w14:paraId="397C99E4" w14:textId="77777777" w:rsidR="006C1EEA" w:rsidRDefault="00913A5C" w:rsidP="00EA586F">
      <w:pPr>
        <w:pStyle w:val="Bezeichnung1"/>
        <w:ind w:left="426" w:hanging="426"/>
        <w:rPr>
          <w:b w:val="0"/>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sidR="00137BA4">
        <w:rPr>
          <w:b w:val="0"/>
        </w:rPr>
        <w:tab/>
      </w:r>
      <w:r>
        <w:rPr>
          <w:b w:val="0"/>
        </w:rPr>
        <w:t>Assessment grid for eligibility of candidates/tenderers-local construction measures (08)</w:t>
      </w:r>
    </w:p>
    <w:p w14:paraId="7C288FB3" w14:textId="77777777" w:rsidR="00B9293A" w:rsidRDefault="00913A5C" w:rsidP="006774FC">
      <w:pPr>
        <w:pStyle w:val="Bezeichnung1"/>
        <w:spacing w:after="360"/>
        <w:ind w:left="426" w:hanging="426"/>
        <w:rPr>
          <w:b w:val="0"/>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sidR="00137BA4">
        <w:rPr>
          <w:b w:val="0"/>
        </w:rPr>
        <w:tab/>
      </w:r>
      <w:r>
        <w:rPr>
          <w:b w:val="0"/>
        </w:rPr>
        <w:t>Sample template for expression of interest for construction work (07) </w:t>
      </w:r>
    </w:p>
    <w:p w14:paraId="3B1DB7FE" w14:textId="77777777" w:rsidR="00EF34D0" w:rsidRDefault="0066755E" w:rsidP="006774FC">
      <w:pPr>
        <w:pStyle w:val="Bezeichnung1"/>
        <w:spacing w:after="240"/>
        <w:rPr>
          <w:bCs/>
        </w:rPr>
      </w:pPr>
      <w:r>
        <w:t xml:space="preserve">For procurement of construction work: </w:t>
      </w:r>
    </w:p>
    <w:p w14:paraId="7E286FC0" w14:textId="3B25F2E3" w:rsidR="00951BA1" w:rsidRPr="00303155" w:rsidRDefault="00303155" w:rsidP="006774FC">
      <w:pPr>
        <w:spacing w:before="80" w:after="80"/>
        <w:ind w:left="357" w:hanging="357"/>
        <w:contextualSpacing/>
        <w:rPr>
          <w:rFonts w:cs="Arial"/>
        </w:rPr>
      </w:pPr>
      <w:r w:rsidRPr="7C7B897D">
        <w:rPr>
          <w:b/>
        </w:rPr>
        <w:fldChar w:fldCharType="begin">
          <w:ffData>
            <w:name w:val=""/>
            <w:enabled/>
            <w:calcOnExit w:val="0"/>
            <w:checkBox>
              <w:sizeAuto/>
              <w:default w:val="0"/>
              <w:checked w:val="0"/>
            </w:checkBox>
          </w:ffData>
        </w:fldChar>
      </w:r>
      <w:r w:rsidRPr="001D2ADE">
        <w:instrText xml:space="preserve"> FORMCHECKBOX </w:instrText>
      </w:r>
      <w:r w:rsidRPr="7C7B897D">
        <w:rPr>
          <w:b/>
        </w:rPr>
      </w:r>
      <w:r w:rsidRPr="7C7B897D">
        <w:rPr>
          <w:b/>
        </w:rPr>
        <w:fldChar w:fldCharType="separate"/>
      </w:r>
      <w:r w:rsidRPr="7C7B897D">
        <w:rPr>
          <w:b/>
        </w:rPr>
        <w:fldChar w:fldCharType="end"/>
      </w:r>
      <w:r>
        <w:rPr>
          <w:b/>
        </w:rPr>
        <w:tab/>
      </w:r>
      <w:r>
        <w:t xml:space="preserve">If applicable, approval from G230 provided by email in accordance with Rule </w:t>
      </w:r>
      <w:hyperlink r:id="rId26" w:history="1">
        <w:r>
          <w:rPr>
            <w:rStyle w:val="Hyperlink"/>
          </w:rPr>
          <w:t>32</w:t>
        </w:r>
      </w:hyperlink>
      <w:r>
        <w:t xml:space="preserve"> * (only required for procurement of construction work in the country of assignment by the country office (as there is currently no provision for approval for local tenders in the system))</w:t>
      </w:r>
    </w:p>
    <w:p w14:paraId="705408D7" w14:textId="77777777" w:rsidR="00303155" w:rsidRPr="003C7152" w:rsidRDefault="00303155" w:rsidP="006774FC">
      <w:pPr>
        <w:pStyle w:val="Bezeichnung1"/>
        <w:ind w:left="357" w:hanging="357"/>
        <w:rPr>
          <w:b w:val="0"/>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t>Approval of award procedure for construction contract (A14) * for procurement in the country of assignment above EUR 100,000.00 net</w:t>
      </w:r>
    </w:p>
    <w:p w14:paraId="62E4161E" w14:textId="77777777" w:rsidR="00322E61" w:rsidRPr="00666232" w:rsidRDefault="00A16D12" w:rsidP="006774FC">
      <w:pPr>
        <w:pStyle w:val="Bezeichnung1"/>
        <w:ind w:left="357" w:hanging="357"/>
        <w:rPr>
          <w:b w:val="0"/>
        </w:rPr>
      </w:pPr>
      <w:r w:rsidRPr="003C7152">
        <w:rPr>
          <w:b w:val="0"/>
        </w:rPr>
        <w:fldChar w:fldCharType="begin">
          <w:ffData>
            <w:name w:val=""/>
            <w:enabled/>
            <w:calcOnExit w:val="0"/>
            <w:checkBox>
              <w:sizeAuto/>
              <w:default w:val="0"/>
            </w:checkBox>
          </w:ffData>
        </w:fldChar>
      </w:r>
      <w:r w:rsidRPr="003C7152">
        <w:rPr>
          <w:b w:val="0"/>
        </w:rPr>
        <w:instrText xml:space="preserve"> FORMCHECKBOX </w:instrText>
      </w:r>
      <w:r w:rsidRPr="003C7152">
        <w:rPr>
          <w:b w:val="0"/>
        </w:rPr>
      </w:r>
      <w:r w:rsidRPr="003C7152">
        <w:rPr>
          <w:b w:val="0"/>
        </w:rPr>
        <w:fldChar w:fldCharType="separate"/>
      </w:r>
      <w:r w:rsidRPr="003C7152">
        <w:rPr>
          <w:b w:val="0"/>
        </w:rPr>
        <w:fldChar w:fldCharType="end"/>
      </w:r>
      <w:r>
        <w:rPr>
          <w:b w:val="0"/>
        </w:rPr>
        <w:tab/>
        <w:t xml:space="preserve">Terms of reference (ToR) </w:t>
      </w:r>
      <w:r>
        <w:rPr>
          <w:b w:val="0"/>
          <w:u w:val="single"/>
        </w:rPr>
        <w:t>incl. technical specifications for the tender (plans, technical descriptions, etc)</w:t>
      </w:r>
      <w:r w:rsidRPr="003517C9">
        <w:rPr>
          <w:b w:val="0"/>
        </w:rPr>
        <w:t>*</w:t>
      </w:r>
    </w:p>
    <w:p w14:paraId="63315A08" w14:textId="77777777" w:rsidR="008B4AB7" w:rsidRPr="00666232" w:rsidRDefault="00BC6103" w:rsidP="006774FC">
      <w:pPr>
        <w:pStyle w:val="Bezeichnung1"/>
        <w:ind w:left="357" w:hanging="357"/>
        <w:rPr>
          <w:b w:val="0"/>
        </w:rPr>
      </w:pPr>
      <w:r w:rsidRPr="003C7152">
        <w:rPr>
          <w:b w:val="0"/>
        </w:rPr>
        <w:fldChar w:fldCharType="begin">
          <w:ffData>
            <w:name w:val=""/>
            <w:enabled/>
            <w:calcOnExit w:val="0"/>
            <w:checkBox>
              <w:sizeAuto/>
              <w:default w:val="0"/>
            </w:checkBox>
          </w:ffData>
        </w:fldChar>
      </w:r>
      <w:r w:rsidRPr="003C7152">
        <w:rPr>
          <w:b w:val="0"/>
        </w:rPr>
        <w:instrText xml:space="preserve"> FORMCHECKBOX </w:instrText>
      </w:r>
      <w:r w:rsidRPr="003C7152">
        <w:rPr>
          <w:b w:val="0"/>
        </w:rPr>
      </w:r>
      <w:r w:rsidRPr="003C7152">
        <w:rPr>
          <w:b w:val="0"/>
        </w:rPr>
        <w:fldChar w:fldCharType="separate"/>
      </w:r>
      <w:r w:rsidRPr="003C7152">
        <w:rPr>
          <w:b w:val="0"/>
        </w:rPr>
        <w:fldChar w:fldCharType="end"/>
      </w:r>
      <w:r>
        <w:rPr>
          <w:b w:val="0"/>
        </w:rPr>
        <w:tab/>
        <w:t>Estimate of anticipated contract values (estimated value) in the form of a priced bill of quantities (BoQ)*</w:t>
      </w:r>
    </w:p>
    <w:p w14:paraId="7757DCA3" w14:textId="77777777" w:rsidR="00CB22E8" w:rsidRPr="00BC6103" w:rsidRDefault="00BC6103" w:rsidP="006774FC">
      <w:pPr>
        <w:spacing w:before="80" w:after="80"/>
        <w:ind w:left="357" w:hanging="357"/>
        <w:rPr>
          <w:rFonts w:cs="Arial"/>
        </w:rPr>
      </w:pPr>
      <w:r w:rsidRPr="001D2ADE">
        <w:rPr>
          <w:b/>
        </w:rPr>
        <w:fldChar w:fldCharType="begin">
          <w:ffData>
            <w:name w:val=""/>
            <w:enabled/>
            <w:calcOnExit w:val="0"/>
            <w:checkBox>
              <w:sizeAuto/>
              <w:default w:val="0"/>
            </w:checkBox>
          </w:ffData>
        </w:fldChar>
      </w:r>
      <w:r w:rsidRPr="001D2ADE">
        <w:instrText xml:space="preserve"> FORMCHECKBOX </w:instrText>
      </w:r>
      <w:r w:rsidRPr="001D2ADE">
        <w:rPr>
          <w:b/>
        </w:rPr>
      </w:r>
      <w:r w:rsidRPr="001D2ADE">
        <w:rPr>
          <w:b/>
        </w:rPr>
        <w:fldChar w:fldCharType="separate"/>
      </w:r>
      <w:r w:rsidRPr="001D2ADE">
        <w:rPr>
          <w:b/>
        </w:rPr>
        <w:fldChar w:fldCharType="end"/>
      </w:r>
      <w:r>
        <w:rPr>
          <w:b/>
        </w:rPr>
        <w:tab/>
      </w:r>
      <w:r>
        <w:t>An unpriced bill of quantities (BoQ)</w:t>
      </w:r>
    </w:p>
    <w:p w14:paraId="00B86376" w14:textId="77777777" w:rsidR="00CB22E8" w:rsidRPr="00C25E7C" w:rsidRDefault="00327F47" w:rsidP="006774FC">
      <w:pPr>
        <w:spacing w:before="80" w:after="80"/>
        <w:ind w:left="357" w:hanging="357"/>
        <w:rPr>
          <w:rFonts w:cs="Arial"/>
        </w:rPr>
      </w:pPr>
      <w:r w:rsidRPr="001D2ADE">
        <w:rPr>
          <w:b/>
        </w:rPr>
        <w:fldChar w:fldCharType="begin">
          <w:ffData>
            <w:name w:val=""/>
            <w:enabled/>
            <w:calcOnExit w:val="0"/>
            <w:checkBox>
              <w:sizeAuto/>
              <w:default w:val="0"/>
            </w:checkBox>
          </w:ffData>
        </w:fldChar>
      </w:r>
      <w:r w:rsidRPr="001D2ADE">
        <w:instrText xml:space="preserve"> FORMCHECKBOX </w:instrText>
      </w:r>
      <w:r w:rsidRPr="001D2ADE">
        <w:rPr>
          <w:b/>
        </w:rPr>
      </w:r>
      <w:r w:rsidRPr="001D2ADE">
        <w:rPr>
          <w:b/>
        </w:rPr>
        <w:fldChar w:fldCharType="separate"/>
      </w:r>
      <w:r w:rsidRPr="001D2ADE">
        <w:rPr>
          <w:b/>
        </w:rPr>
        <w:fldChar w:fldCharType="end"/>
      </w:r>
      <w:r>
        <w:rPr>
          <w:b/>
        </w:rPr>
        <w:tab/>
      </w:r>
      <w:r>
        <w:t>Justification for the selected procedure (depending on the type of procedure)</w:t>
      </w:r>
    </w:p>
    <w:p w14:paraId="3CCC5E4A" w14:textId="77777777" w:rsidR="006774FC" w:rsidRPr="006774FC" w:rsidRDefault="00BC6103" w:rsidP="006774FC">
      <w:pPr>
        <w:spacing w:before="80" w:after="80"/>
        <w:ind w:left="357" w:hanging="357"/>
      </w:pPr>
      <w:r w:rsidRPr="006774FC">
        <w:fldChar w:fldCharType="begin">
          <w:ffData>
            <w:name w:val=""/>
            <w:enabled/>
            <w:calcOnExit w:val="0"/>
            <w:checkBox>
              <w:sizeAuto/>
              <w:default w:val="0"/>
            </w:checkBox>
          </w:ffData>
        </w:fldChar>
      </w:r>
      <w:r w:rsidRPr="001D2ADE">
        <w:instrText xml:space="preserve"> FORMCHECKBOX </w:instrText>
      </w:r>
      <w:r w:rsidRPr="006774FC">
        <w:fldChar w:fldCharType="separate"/>
      </w:r>
      <w:r w:rsidRPr="006774FC">
        <w:fldChar w:fldCharType="end"/>
      </w:r>
      <w:r>
        <w:tab/>
        <w:t>List of participants with justification for construction work, A13 (depending on the type of procedure)</w:t>
      </w:r>
    </w:p>
    <w:p w14:paraId="074A0E1C" w14:textId="77777777" w:rsidR="00CB22E8" w:rsidRPr="006774FC" w:rsidRDefault="00BC6103" w:rsidP="006774FC">
      <w:pPr>
        <w:spacing w:before="80" w:after="80"/>
        <w:ind w:left="357" w:hanging="357"/>
        <w:contextualSpacing/>
      </w:pPr>
      <w:r w:rsidRPr="006774FC">
        <w:fldChar w:fldCharType="begin">
          <w:ffData>
            <w:name w:val=""/>
            <w:enabled/>
            <w:calcOnExit w:val="0"/>
            <w:checkBox>
              <w:sizeAuto/>
              <w:default w:val="0"/>
            </w:checkBox>
          </w:ffData>
        </w:fldChar>
      </w:r>
      <w:r w:rsidRPr="001D2ADE">
        <w:instrText xml:space="preserve"> FORMCHECKBOX </w:instrText>
      </w:r>
      <w:r w:rsidRPr="006774FC">
        <w:fldChar w:fldCharType="separate"/>
      </w:r>
      <w:r w:rsidRPr="006774FC">
        <w:fldChar w:fldCharType="end"/>
      </w:r>
      <w:r>
        <w:tab/>
        <w:t>Grid for assessing eligibility (depending on the procedure)</w:t>
      </w:r>
    </w:p>
    <w:p w14:paraId="3F0C0337" w14:textId="14C34CA9" w:rsidR="00D44431" w:rsidRPr="00666232" w:rsidRDefault="00BC6103" w:rsidP="006774FC">
      <w:pPr>
        <w:pStyle w:val="Bezeichnung1"/>
        <w:ind w:left="357" w:hanging="357"/>
        <w:rPr>
          <w:b w:val="0"/>
          <w:bCs/>
        </w:rPr>
      </w:pPr>
      <w:r w:rsidRPr="001D2ADE">
        <w:rPr>
          <w:b w:val="0"/>
        </w:rPr>
        <w:fldChar w:fldCharType="begin">
          <w:ffData>
            <w:name w:val=""/>
            <w:enabled/>
            <w:calcOnExit w:val="0"/>
            <w:checkBox>
              <w:sizeAuto/>
              <w:default w:val="0"/>
              <w:checked/>
            </w:checkBox>
          </w:ffData>
        </w:fldChar>
      </w:r>
      <w:r w:rsidRPr="001D2ADE">
        <w:rPr>
          <w:b w:val="0"/>
        </w:rPr>
        <w:instrText xml:space="preserve"> FORMCHECKBOX </w:instrText>
      </w:r>
      <w:r w:rsidR="007C0B33" w:rsidRPr="001D2ADE">
        <w:rPr>
          <w:b w:val="0"/>
        </w:rPr>
      </w:r>
      <w:r w:rsidRPr="001D2ADE">
        <w:rPr>
          <w:b w:val="0"/>
        </w:rPr>
        <w:fldChar w:fldCharType="separate"/>
      </w:r>
      <w:r w:rsidRPr="001D2ADE">
        <w:rPr>
          <w:b w:val="0"/>
        </w:rPr>
        <w:fldChar w:fldCharType="end"/>
      </w:r>
      <w:r>
        <w:rPr>
          <w:b w:val="0"/>
        </w:rPr>
        <w:tab/>
        <w:t>Template for expression of interest (depending on the procedure)</w:t>
      </w:r>
    </w:p>
    <w:p w14:paraId="4AE433EA" w14:textId="77777777" w:rsidR="00EF34D0" w:rsidRPr="006774FC" w:rsidRDefault="00BC6103" w:rsidP="006774FC">
      <w:pPr>
        <w:spacing w:before="80" w:after="80"/>
        <w:ind w:left="357" w:hanging="357"/>
        <w:contextualSpacing/>
      </w:pPr>
      <w:r w:rsidRPr="006774FC">
        <w:fldChar w:fldCharType="begin">
          <w:ffData>
            <w:name w:val=""/>
            <w:enabled/>
            <w:calcOnExit w:val="0"/>
            <w:checkBox>
              <w:sizeAuto/>
              <w:default w:val="0"/>
            </w:checkBox>
          </w:ffData>
        </w:fldChar>
      </w:r>
      <w:r w:rsidRPr="001D2ADE">
        <w:instrText xml:space="preserve"> FORMCHECKBOX </w:instrText>
      </w:r>
      <w:r w:rsidRPr="006774FC">
        <w:fldChar w:fldCharType="separate"/>
      </w:r>
      <w:r w:rsidRPr="006774FC">
        <w:fldChar w:fldCharType="end"/>
      </w:r>
      <w:r>
        <w:tab/>
        <w:t xml:space="preserve">If applicable, </w:t>
      </w:r>
      <w:r w:rsidR="007A78A8">
        <w:t>g</w:t>
      </w:r>
      <w:r>
        <w:t xml:space="preserve">rid for the technical assessment of bids </w:t>
      </w:r>
    </w:p>
    <w:p w14:paraId="2FA8772B" w14:textId="309FF178" w:rsidR="00EF34D0" w:rsidRPr="00666232" w:rsidRDefault="00A16D12" w:rsidP="00137BA4">
      <w:pPr>
        <w:pStyle w:val="Bezeichnung1"/>
        <w:spacing w:after="360"/>
        <w:ind w:left="357" w:hanging="357"/>
        <w:rPr>
          <w:b w:val="0"/>
        </w:rPr>
      </w:pPr>
      <w:r w:rsidRPr="001D2ADE">
        <w:rPr>
          <w:b w:val="0"/>
        </w:rPr>
        <w:fldChar w:fldCharType="begin">
          <w:ffData>
            <w:name w:val=""/>
            <w:enabled/>
            <w:calcOnExit w:val="0"/>
            <w:checkBox>
              <w:sizeAuto/>
              <w:default w:val="0"/>
              <w:checked/>
            </w:checkBox>
          </w:ffData>
        </w:fldChar>
      </w:r>
      <w:r w:rsidRPr="001D2ADE">
        <w:rPr>
          <w:b w:val="0"/>
        </w:rPr>
        <w:instrText xml:space="preserve"> FORMCHECKBOX </w:instrText>
      </w:r>
      <w:r w:rsidR="007C0B33" w:rsidRPr="001D2ADE">
        <w:rPr>
          <w:b w:val="0"/>
        </w:rPr>
      </w:r>
      <w:r w:rsidRPr="001D2ADE">
        <w:rPr>
          <w:b w:val="0"/>
        </w:rPr>
        <w:fldChar w:fldCharType="separate"/>
      </w:r>
      <w:r w:rsidRPr="001D2ADE">
        <w:rPr>
          <w:b w:val="0"/>
        </w:rPr>
        <w:fldChar w:fldCharType="end"/>
      </w:r>
      <w:r>
        <w:rPr>
          <w:b w:val="0"/>
        </w:rPr>
        <w:tab/>
        <w:t>Assessment grid for eligibility of candidates/tenderers-local construction measures (08)</w:t>
      </w:r>
    </w:p>
    <w:p w14:paraId="6CF07A52" w14:textId="77777777" w:rsidR="00C435B9" w:rsidRDefault="00C435B9" w:rsidP="00137BA4">
      <w:pPr>
        <w:pStyle w:val="Bezeichnung1"/>
        <w:spacing w:before="480" w:after="240"/>
        <w:rPr>
          <w:bCs/>
        </w:rPr>
      </w:pPr>
      <w:r>
        <w:lastRenderedPageBreak/>
        <w:t>For implementation agreements for (integrated) development partnership with the private sector ((i)DPPs) via Head Office or in the country of assignment</w:t>
      </w:r>
    </w:p>
    <w:p w14:paraId="6091837D" w14:textId="77777777" w:rsidR="00C435B9" w:rsidRPr="00540C3F" w:rsidRDefault="00C435B9" w:rsidP="00540C3F">
      <w:pPr>
        <w:pStyle w:val="Bezeichnung1"/>
        <w:ind w:left="426" w:hanging="426"/>
        <w:rPr>
          <w:rStyle w:val="Hyperlink"/>
          <w:b w:val="0"/>
          <w:color w:val="auto"/>
          <w:u w:val="none"/>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t>(</w:t>
      </w:r>
      <w:hyperlink r:id="rId27" w:history="1">
        <w:r w:rsidR="003517C9">
          <w:rPr>
            <w:rStyle w:val="Hyperlink"/>
            <w:b w:val="0"/>
          </w:rPr>
          <w:t>Brief) concept and operational plan*</w:t>
        </w:r>
      </w:hyperlink>
      <w:r w:rsidRPr="00797076">
        <w:rPr>
          <w:rStyle w:val="Hyperlink"/>
          <w:b w:val="0"/>
        </w:rPr>
        <w:fldChar w:fldCharType="begin"/>
      </w:r>
      <w:r w:rsidRPr="00797076">
        <w:rPr>
          <w:rStyle w:val="Hyperlink"/>
          <w:b w:val="0"/>
        </w:rPr>
        <w:instrText>HYPERLINK "https://dms.giz.de/dms/llisapi.dll?func=ll&amp;objaction=overview&amp;objid=227694940"</w:instrText>
      </w:r>
      <w:r w:rsidRPr="00797076">
        <w:rPr>
          <w:rStyle w:val="Hyperlink"/>
          <w:b w:val="0"/>
        </w:rPr>
      </w:r>
      <w:r w:rsidRPr="00797076">
        <w:rPr>
          <w:rStyle w:val="Hyperlink"/>
          <w:b w:val="0"/>
        </w:rPr>
        <w:fldChar w:fldCharType="separate"/>
      </w:r>
    </w:p>
    <w:p w14:paraId="496E3B3C" w14:textId="77777777" w:rsidR="00C435B9" w:rsidRPr="00092574" w:rsidRDefault="00C435B9" w:rsidP="00C435B9">
      <w:pPr>
        <w:pStyle w:val="Bezeichnung1"/>
        <w:ind w:left="426" w:hanging="426"/>
        <w:rPr>
          <w:b w:val="0"/>
        </w:rPr>
      </w:pPr>
      <w:r w:rsidRPr="00797076">
        <w:rPr>
          <w:rStyle w:val="Hyperlink"/>
          <w:b w:val="0"/>
        </w:rPr>
        <w:fldChar w:fldCharType="end"/>
      </w:r>
      <w:r w:rsidRPr="00797076">
        <w:rPr>
          <w:b w:val="0"/>
        </w:rPr>
        <w:fldChar w:fldCharType="begin">
          <w:ffData>
            <w:name w:val=""/>
            <w:enabled/>
            <w:calcOnExit w:val="0"/>
            <w:checkBox>
              <w:sizeAuto/>
              <w:default w:val="0"/>
            </w:checkBox>
          </w:ffData>
        </w:fldChar>
      </w:r>
      <w:r w:rsidRPr="00797076">
        <w:rPr>
          <w:b w:val="0"/>
        </w:rPr>
        <w:instrText xml:space="preserve"> FORMCHECKBOX </w:instrText>
      </w:r>
      <w:r w:rsidRPr="00797076">
        <w:rPr>
          <w:b w:val="0"/>
        </w:rPr>
      </w:r>
      <w:r w:rsidRPr="00797076">
        <w:rPr>
          <w:b w:val="0"/>
        </w:rPr>
        <w:fldChar w:fldCharType="separate"/>
      </w:r>
      <w:r w:rsidRPr="00797076">
        <w:rPr>
          <w:b w:val="0"/>
        </w:rPr>
        <w:fldChar w:fldCharType="end"/>
      </w:r>
      <w:r>
        <w:rPr>
          <w:b w:val="0"/>
        </w:rPr>
        <w:tab/>
      </w:r>
      <w:r w:rsidRPr="00797076">
        <w:rPr>
          <w:b w:val="0"/>
        </w:rPr>
        <w:fldChar w:fldCharType="begin"/>
      </w:r>
      <w:r w:rsidR="00E425F2">
        <w:rPr>
          <w:b w:val="0"/>
        </w:rPr>
        <w:instrText>HYPERLINK "https://dms.giz.de/dms/llisapi.dll?func=ll&amp;objaction=overview&amp;objid=55793954"</w:instrText>
      </w:r>
      <w:r w:rsidRPr="00797076">
        <w:rPr>
          <w:b w:val="0"/>
        </w:rPr>
      </w:r>
      <w:r w:rsidRPr="00797076">
        <w:rPr>
          <w:b w:val="0"/>
        </w:rPr>
        <w:fldChar w:fldCharType="separate"/>
      </w:r>
      <w:r>
        <w:rPr>
          <w:rStyle w:val="Hyperlink"/>
          <w:b w:val="0"/>
        </w:rPr>
        <w:t>Price schedule (i)DPP*</w:t>
      </w:r>
    </w:p>
    <w:p w14:paraId="24E34B0F" w14:textId="77777777" w:rsidR="00C435B9" w:rsidRPr="001D2ADE" w:rsidRDefault="00C435B9" w:rsidP="00C435B9">
      <w:pPr>
        <w:pStyle w:val="Bezeichnung1"/>
        <w:ind w:left="426" w:hanging="426"/>
        <w:rPr>
          <w:b w:val="0"/>
        </w:rPr>
      </w:pPr>
      <w:r w:rsidRPr="00797076">
        <w:rPr>
          <w:b w:val="0"/>
        </w:rPr>
        <w:fldChar w:fldCharType="end"/>
      </w: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t xml:space="preserve">Justification for direct award (advantageous </w:t>
      </w:r>
      <w:proofErr w:type="gramStart"/>
      <w:r>
        <w:rPr>
          <w:b w:val="0"/>
        </w:rPr>
        <w:t>opportunity)*</w:t>
      </w:r>
      <w:proofErr w:type="gramEnd"/>
    </w:p>
    <w:p w14:paraId="3EC34542" w14:textId="77777777" w:rsidR="00C435B9" w:rsidRPr="00D01BD7" w:rsidRDefault="00C435B9" w:rsidP="00C435B9">
      <w:pPr>
        <w:pStyle w:val="Bezeichnung1"/>
        <w:ind w:left="426" w:hanging="426"/>
        <w:rPr>
          <w:rStyle w:val="Hyperlink"/>
          <w:b w:val="0"/>
        </w:rPr>
      </w:pPr>
      <w:r w:rsidRPr="001D2ADE">
        <w:rPr>
          <w:b w:val="0"/>
        </w:rPr>
        <w:fldChar w:fldCharType="begin">
          <w:ffData>
            <w:name w:val=""/>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r>
      <w:hyperlink r:id="rId28" w:history="1">
        <w:r w:rsidR="003517C9">
          <w:rPr>
            <w:rStyle w:val="Hyperlink"/>
            <w:b w:val="0"/>
          </w:rPr>
          <w:t>Payment schedule*</w:t>
        </w:r>
      </w:hyperlink>
      <w:r>
        <w:rPr>
          <w:b w:val="0"/>
        </w:rPr>
        <w:fldChar w:fldCharType="begin"/>
      </w:r>
      <w:r>
        <w:rPr>
          <w:b w:val="0"/>
        </w:rPr>
        <w:instrText>HYPERLINK "https://dms.giz.de/dms/llisapi.dll?func=ll&amp;objaction=overview&amp;objid=339614216"</w:instrText>
      </w:r>
      <w:r>
        <w:rPr>
          <w:b w:val="0"/>
        </w:rPr>
      </w:r>
      <w:r>
        <w:rPr>
          <w:b w:val="0"/>
        </w:rPr>
        <w:fldChar w:fldCharType="separate"/>
      </w:r>
    </w:p>
    <w:p w14:paraId="6444C167" w14:textId="77777777" w:rsidR="00C435B9" w:rsidRDefault="00C435B9" w:rsidP="00C435B9">
      <w:pPr>
        <w:pStyle w:val="Bezeichnung1"/>
        <w:ind w:left="426" w:hanging="426"/>
        <w:rPr>
          <w:b w:val="0"/>
        </w:rPr>
      </w:pPr>
      <w:r>
        <w:rPr>
          <w:b w:val="0"/>
        </w:rPr>
        <w:fldChar w:fldCharType="end"/>
      </w:r>
      <w:r w:rsidRPr="001D2ADE">
        <w:rPr>
          <w:b w:val="0"/>
        </w:rPr>
        <w:fldChar w:fldCharType="begin">
          <w:ffData>
            <w:name w:val="Kontrollkästchen3"/>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r>
      <w:hyperlink r:id="rId29" w:history="1">
        <w:r w:rsidR="004E48B5">
          <w:rPr>
            <w:rStyle w:val="Hyperlink"/>
            <w:b w:val="0"/>
          </w:rPr>
          <w:t>C</w:t>
        </w:r>
        <w:r>
          <w:rPr>
            <w:rStyle w:val="Hyperlink"/>
            <w:b w:val="0"/>
          </w:rPr>
          <w:t>onsorti</w:t>
        </w:r>
        <w:r w:rsidR="004E48B5">
          <w:rPr>
            <w:rStyle w:val="Hyperlink"/>
            <w:b w:val="0"/>
          </w:rPr>
          <w:t>um declaration</w:t>
        </w:r>
      </w:hyperlink>
    </w:p>
    <w:p w14:paraId="3CBC70BF" w14:textId="77777777" w:rsidR="00C435B9" w:rsidRDefault="00C435B9" w:rsidP="00C435B9">
      <w:pPr>
        <w:pStyle w:val="Bezeichnung1"/>
        <w:ind w:left="426" w:hanging="426"/>
        <w:rPr>
          <w:b w:val="0"/>
        </w:rPr>
      </w:pPr>
      <w:r w:rsidRPr="001D2ADE">
        <w:rPr>
          <w:b w:val="0"/>
        </w:rPr>
        <w:fldChar w:fldCharType="begin">
          <w:ffData>
            <w:name w:val="Kontrollkästchen3"/>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t>General agreement</w:t>
      </w:r>
    </w:p>
    <w:p w14:paraId="243E318B" w14:textId="77777777" w:rsidR="00C435B9" w:rsidRPr="001D2ADE" w:rsidRDefault="00C435B9" w:rsidP="00C435B9">
      <w:pPr>
        <w:pStyle w:val="Bezeichnung1"/>
        <w:ind w:left="426" w:hanging="426"/>
        <w:rPr>
          <w:b w:val="0"/>
        </w:rPr>
      </w:pPr>
      <w:r w:rsidRPr="001D2ADE">
        <w:rPr>
          <w:b w:val="0"/>
        </w:rPr>
        <w:fldChar w:fldCharType="begin">
          <w:ffData>
            <w:name w:val="Kontrollkästchen3"/>
            <w:enabled/>
            <w:calcOnExit w:val="0"/>
            <w:checkBox>
              <w:sizeAuto/>
              <w:default w:val="0"/>
            </w:checkBox>
          </w:ffData>
        </w:fldChar>
      </w:r>
      <w:r w:rsidRPr="001D2ADE">
        <w:rPr>
          <w:b w:val="0"/>
        </w:rPr>
        <w:instrText xml:space="preserve"> FORMCHECKBOX </w:instrText>
      </w:r>
      <w:r w:rsidRPr="001D2ADE">
        <w:rPr>
          <w:b w:val="0"/>
        </w:rPr>
      </w:r>
      <w:r w:rsidRPr="001D2ADE">
        <w:rPr>
          <w:b w:val="0"/>
        </w:rPr>
        <w:fldChar w:fldCharType="separate"/>
      </w:r>
      <w:r w:rsidRPr="001D2ADE">
        <w:rPr>
          <w:b w:val="0"/>
        </w:rPr>
        <w:fldChar w:fldCharType="end"/>
      </w:r>
      <w:r>
        <w:rPr>
          <w:b w:val="0"/>
        </w:rPr>
        <w:tab/>
        <w:t>Outsourced data processing (AuV), and technical and organisational measures (TOM)</w:t>
      </w:r>
    </w:p>
    <w:p w14:paraId="00FF7964" w14:textId="77777777" w:rsidR="00C435B9" w:rsidRDefault="00C435B9" w:rsidP="00C435B9">
      <w:pPr>
        <w:pStyle w:val="Bezeichnung1"/>
        <w:ind w:left="426" w:hanging="426"/>
      </w:pPr>
      <w:r w:rsidRPr="001D2ADE">
        <w:fldChar w:fldCharType="begin">
          <w:ffData>
            <w:name w:val="Kontrollkästchen3"/>
            <w:enabled/>
            <w:calcOnExit w:val="0"/>
            <w:checkBox>
              <w:sizeAuto/>
              <w:default w:val="0"/>
            </w:checkBox>
          </w:ffData>
        </w:fldChar>
      </w:r>
      <w:r w:rsidRPr="001D2ADE">
        <w:rPr>
          <w:b w:val="0"/>
        </w:rPr>
        <w:instrText xml:space="preserve"> FORMCHECKBOX </w:instrText>
      </w:r>
      <w:r w:rsidRPr="001D2ADE">
        <w:fldChar w:fldCharType="separate"/>
      </w:r>
      <w:r w:rsidRPr="001D2ADE">
        <w:fldChar w:fldCharType="end"/>
      </w:r>
      <w:r>
        <w:rPr>
          <w:b w:val="0"/>
        </w:rPr>
        <w:tab/>
      </w:r>
      <w:hyperlink r:id="rId30" w:history="1">
        <w:r>
          <w:rPr>
            <w:rStyle w:val="Hyperlink"/>
            <w:b w:val="0"/>
          </w:rPr>
          <w:t>Corridors: Documentation for assigning a project to a specific corridor category</w:t>
        </w:r>
      </w:hyperlink>
    </w:p>
    <w:p w14:paraId="63E0A746" w14:textId="77777777" w:rsidR="00C435B9" w:rsidRDefault="00C435B9" w:rsidP="00C435B9">
      <w:pPr>
        <w:pStyle w:val="Bezeichnung1"/>
        <w:ind w:left="426" w:hanging="426"/>
      </w:pPr>
      <w:r w:rsidRPr="001D2ADE">
        <w:fldChar w:fldCharType="begin">
          <w:ffData>
            <w:name w:val="Kontrollkästchen3"/>
            <w:enabled/>
            <w:calcOnExit w:val="0"/>
            <w:checkBox>
              <w:sizeAuto/>
              <w:default w:val="0"/>
            </w:checkBox>
          </w:ffData>
        </w:fldChar>
      </w:r>
      <w:r w:rsidRPr="001D2ADE">
        <w:rPr>
          <w:b w:val="0"/>
        </w:rPr>
        <w:instrText xml:space="preserve"> FORMCHECKBOX </w:instrText>
      </w:r>
      <w:r w:rsidRPr="001D2ADE">
        <w:fldChar w:fldCharType="separate"/>
      </w:r>
      <w:r w:rsidRPr="001D2ADE">
        <w:fldChar w:fldCharType="end"/>
      </w:r>
      <w:r>
        <w:rPr>
          <w:b w:val="0"/>
        </w:rPr>
        <w:tab/>
      </w:r>
      <w:hyperlink r:id="rId31" w:history="1">
        <w:r>
          <w:rPr>
            <w:rStyle w:val="Hyperlink"/>
            <w:b w:val="0"/>
          </w:rPr>
          <w:t>Determining the contract award procedure for an iDPP with local and regional companies</w:t>
        </w:r>
      </w:hyperlink>
    </w:p>
    <w:p w14:paraId="3C7E203E" w14:textId="77777777" w:rsidR="00C435B9" w:rsidRDefault="00C435B9" w:rsidP="00C435B9">
      <w:pPr>
        <w:pStyle w:val="Bezeichnung1"/>
        <w:spacing w:after="360"/>
        <w:ind w:left="425" w:hanging="425"/>
        <w:rPr>
          <w:b w:val="0"/>
        </w:rPr>
      </w:pPr>
      <w:r w:rsidRPr="001D2ADE">
        <w:fldChar w:fldCharType="begin">
          <w:ffData>
            <w:name w:val="Kontrollkästchen3"/>
            <w:enabled/>
            <w:calcOnExit w:val="0"/>
            <w:checkBox>
              <w:sizeAuto/>
              <w:default w:val="0"/>
            </w:checkBox>
          </w:ffData>
        </w:fldChar>
      </w:r>
      <w:r w:rsidRPr="001D2ADE">
        <w:rPr>
          <w:b w:val="0"/>
        </w:rPr>
        <w:instrText xml:space="preserve"> FORMCHECKBOX </w:instrText>
      </w:r>
      <w:r w:rsidRPr="001D2ADE">
        <w:fldChar w:fldCharType="separate"/>
      </w:r>
      <w:r w:rsidRPr="001D2ADE">
        <w:fldChar w:fldCharType="end"/>
      </w:r>
      <w:r>
        <w:rPr>
          <w:b w:val="0"/>
        </w:rPr>
        <w:tab/>
        <w:t>Other documents</w:t>
      </w:r>
    </w:p>
    <w:p w14:paraId="4DA7BA79" w14:textId="77777777" w:rsidR="00F04243" w:rsidRPr="007F4BE7" w:rsidRDefault="007F4BE7" w:rsidP="00EC4F82">
      <w:pPr>
        <w:pStyle w:val="Bezeichnung1"/>
        <w:rPr>
          <w:b w:val="0"/>
        </w:rPr>
      </w:pPr>
      <w:r>
        <w:rPr>
          <w:b w:val="0"/>
        </w:rPr>
        <w:t>* Binding document (for the relevant award procedures in question)</w:t>
      </w:r>
    </w:p>
    <w:sectPr w:rsidR="00F04243" w:rsidRPr="007F4BE7" w:rsidSect="00951FF9">
      <w:headerReference w:type="default" r:id="rId32"/>
      <w:headerReference w:type="first" r:id="rId33"/>
      <w:footerReference w:type="first" r:id="rId34"/>
      <w:type w:val="continuous"/>
      <w:pgSz w:w="11907" w:h="16840" w:code="9"/>
      <w:pgMar w:top="1819" w:right="709" w:bottom="992" w:left="1134" w:header="284" w:footer="425"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88D8D" w14:textId="77777777" w:rsidR="00B71B8D" w:rsidRDefault="00B71B8D">
      <w:r>
        <w:separator/>
      </w:r>
    </w:p>
    <w:p w14:paraId="6C4B4C1C" w14:textId="77777777" w:rsidR="00B71B8D" w:rsidRDefault="00B71B8D"/>
    <w:p w14:paraId="1FB3D1F9" w14:textId="77777777" w:rsidR="00B71B8D" w:rsidRDefault="00B71B8D"/>
    <w:p w14:paraId="508B046A" w14:textId="77777777" w:rsidR="00B71B8D" w:rsidRDefault="00B71B8D"/>
  </w:endnote>
  <w:endnote w:type="continuationSeparator" w:id="0">
    <w:p w14:paraId="13A0B71A" w14:textId="77777777" w:rsidR="00B71B8D" w:rsidRDefault="00B71B8D">
      <w:r>
        <w:continuationSeparator/>
      </w:r>
    </w:p>
    <w:p w14:paraId="179D1CFE" w14:textId="77777777" w:rsidR="00B71B8D" w:rsidRDefault="00B71B8D"/>
    <w:p w14:paraId="016DF521" w14:textId="77777777" w:rsidR="00B71B8D" w:rsidRDefault="00B71B8D"/>
    <w:p w14:paraId="7261A924" w14:textId="77777777" w:rsidR="00B71B8D" w:rsidRDefault="00B71B8D"/>
  </w:endnote>
  <w:endnote w:type="continuationNotice" w:id="1">
    <w:p w14:paraId="28847075" w14:textId="77777777" w:rsidR="00B71B8D" w:rsidRDefault="00B71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B4AB" w14:textId="77777777" w:rsidR="005134C7" w:rsidRPr="002F667A" w:rsidRDefault="005134C7" w:rsidP="00193B03">
    <w:pPr>
      <w:pStyle w:val="Footer"/>
      <w:rPr>
        <w:sz w:val="14"/>
        <w:szCs w:val="14"/>
      </w:rPr>
    </w:pPr>
    <w:r>
      <w:rPr>
        <w:sz w:val="14"/>
      </w:rPr>
      <w:t>Form 41-1-9-de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7DA3E" w14:textId="77777777" w:rsidR="00B71B8D" w:rsidRDefault="00B71B8D">
      <w:r>
        <w:separator/>
      </w:r>
    </w:p>
    <w:p w14:paraId="2EFC4FB2" w14:textId="77777777" w:rsidR="00B71B8D" w:rsidRDefault="00B71B8D"/>
    <w:p w14:paraId="208A2AF8" w14:textId="77777777" w:rsidR="00B71B8D" w:rsidRDefault="00B71B8D"/>
    <w:p w14:paraId="6F9F349F" w14:textId="77777777" w:rsidR="00B71B8D" w:rsidRDefault="00B71B8D"/>
  </w:footnote>
  <w:footnote w:type="continuationSeparator" w:id="0">
    <w:p w14:paraId="674B5BDB" w14:textId="77777777" w:rsidR="00B71B8D" w:rsidRDefault="00B71B8D">
      <w:r>
        <w:continuationSeparator/>
      </w:r>
    </w:p>
    <w:p w14:paraId="510FD24D" w14:textId="77777777" w:rsidR="00B71B8D" w:rsidRDefault="00B71B8D"/>
    <w:p w14:paraId="6703A378" w14:textId="77777777" w:rsidR="00B71B8D" w:rsidRDefault="00B71B8D"/>
    <w:p w14:paraId="11A32816" w14:textId="77777777" w:rsidR="00B71B8D" w:rsidRDefault="00B71B8D"/>
  </w:footnote>
  <w:footnote w:type="continuationNotice" w:id="1">
    <w:p w14:paraId="7456E4AE" w14:textId="77777777" w:rsidR="00B71B8D" w:rsidRDefault="00B71B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 w:type="dxa"/>
      <w:tblLayout w:type="fixed"/>
      <w:tblCellMar>
        <w:left w:w="0" w:type="dxa"/>
        <w:right w:w="0" w:type="dxa"/>
      </w:tblCellMar>
      <w:tblLook w:val="0000" w:firstRow="0" w:lastRow="0" w:firstColumn="0" w:lastColumn="0" w:noHBand="0" w:noVBand="0"/>
    </w:tblPr>
    <w:tblGrid>
      <w:gridCol w:w="10048"/>
    </w:tblGrid>
    <w:tr w:rsidR="005134C7" w14:paraId="5DE2BB45" w14:textId="77777777" w:rsidTr="00047DBB">
      <w:trPr>
        <w:cantSplit/>
      </w:trPr>
      <w:tc>
        <w:tcPr>
          <w:tcW w:w="10048" w:type="dxa"/>
        </w:tcPr>
        <w:tbl>
          <w:tblPr>
            <w:tblW w:w="10048"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069"/>
            <w:gridCol w:w="2979"/>
          </w:tblGrid>
          <w:tr w:rsidR="005134C7" w14:paraId="30DDEE09" w14:textId="77777777" w:rsidTr="00F820B3">
            <w:tc>
              <w:tcPr>
                <w:tcW w:w="7069" w:type="dxa"/>
              </w:tcPr>
              <w:p w14:paraId="6289CB23" w14:textId="77777777" w:rsidR="005134C7" w:rsidRPr="00193B03" w:rsidRDefault="005134C7" w:rsidP="00F820B3">
                <w:pPr>
                  <w:pStyle w:val="Header"/>
                  <w:tabs>
                    <w:tab w:val="clear" w:pos="4819"/>
                    <w:tab w:val="clear" w:pos="9071"/>
                  </w:tabs>
                  <w:spacing w:before="600"/>
                  <w:rPr>
                    <w:szCs w:val="24"/>
                  </w:rPr>
                </w:pPr>
                <w:r>
                  <w:rPr>
                    <w:b/>
                    <w:sz w:val="28"/>
                  </w:rPr>
                  <w:t>Request for service contract</w:t>
                </w:r>
              </w:p>
            </w:tc>
            <w:tc>
              <w:tcPr>
                <w:tcW w:w="2979" w:type="dxa"/>
              </w:tcPr>
              <w:p w14:paraId="5B42E87D" w14:textId="77777777" w:rsidR="005134C7" w:rsidRDefault="005134C7" w:rsidP="00F820B3">
                <w:pPr>
                  <w:jc w:val="right"/>
                </w:pPr>
                <w:r>
                  <w:rPr>
                    <w:noProof/>
                  </w:rPr>
                  <w:drawing>
                    <wp:inline distT="0" distB="0" distL="0" distR="0" wp14:anchorId="285350B2" wp14:editId="0EC0B9AB">
                      <wp:extent cx="2160000" cy="900000"/>
                      <wp:effectExtent l="0" t="0" r="0" b="0"/>
                      <wp:docPr id="553022255" name="Grafik 553022255" descr="Logo der G I Z als rote Kleinbuchstaben g i z und der ausgeschriebene Unternehmensname „Deutsche Gesellschaft für Internationale Zusammenarbeit (G I Z) G m b H“ auf weißem U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Logo der G I Z als rote Kleinbuchstaben g i z und der ausgeschriebene Unternehmensname „Deutsche Gesellschaft für Internationale Zusammenarbeit (G I Z) G m b H“ auf weißem Untergrund"/>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4D0194F4" w14:textId="77777777" w:rsidR="005134C7" w:rsidRDefault="005134C7" w:rsidP="00CC11B3">
          <w:pPr>
            <w:pStyle w:val="Header"/>
            <w:spacing w:after="120"/>
            <w:rPr>
              <w:sz w:val="2"/>
            </w:rPr>
          </w:pPr>
        </w:p>
        <w:p w14:paraId="50BC2BA2" w14:textId="77777777" w:rsidR="005134C7" w:rsidRDefault="005134C7" w:rsidP="00CC11B3">
          <w:pPr>
            <w:spacing w:before="80" w:after="80"/>
            <w:ind w:left="9072"/>
            <w:jc w:val="right"/>
            <w:rPr>
              <w:sz w:val="12"/>
            </w:rPr>
          </w:pPr>
          <w:r>
            <w:t xml:space="preserve">Page </w:t>
          </w:r>
          <w:r>
            <w:rPr>
              <w:rStyle w:val="PageNumber"/>
            </w:rPr>
            <w:fldChar w:fldCharType="begin"/>
          </w:r>
          <w:r>
            <w:rPr>
              <w:rStyle w:val="PageNumber"/>
            </w:rPr>
            <w:instrText xml:space="preserve"> PAGE </w:instrText>
          </w:r>
          <w:r>
            <w:rPr>
              <w:rStyle w:val="PageNumber"/>
            </w:rPr>
            <w:fldChar w:fldCharType="separate"/>
          </w:r>
          <w:r w:rsidR="002F592A">
            <w:rPr>
              <w:rStyle w:val="PageNumber"/>
            </w:rPr>
            <w:t>3</w:t>
          </w:r>
          <w:r>
            <w:rPr>
              <w:rStyle w:val="PageNumber"/>
            </w:rPr>
            <w:fldChar w:fldCharType="end"/>
          </w:r>
        </w:p>
      </w:tc>
    </w:tr>
  </w:tbl>
  <w:p w14:paraId="5E37229A" w14:textId="77777777" w:rsidR="005134C7" w:rsidRPr="003427E8" w:rsidRDefault="005134C7">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48"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080"/>
      <w:gridCol w:w="2968"/>
    </w:tblGrid>
    <w:tr w:rsidR="005134C7" w14:paraId="58C9FC63" w14:textId="77777777" w:rsidTr="002F667A">
      <w:tc>
        <w:tcPr>
          <w:tcW w:w="7080" w:type="dxa"/>
        </w:tcPr>
        <w:p w14:paraId="59A9C618" w14:textId="77777777" w:rsidR="005134C7" w:rsidRPr="00424DC9" w:rsidRDefault="005134C7" w:rsidP="002F667A">
          <w:pPr>
            <w:pStyle w:val="Header"/>
            <w:tabs>
              <w:tab w:val="clear" w:pos="4819"/>
              <w:tab w:val="clear" w:pos="9071"/>
            </w:tabs>
            <w:spacing w:before="600"/>
            <w:rPr>
              <w:spacing w:val="-4"/>
            </w:rPr>
          </w:pPr>
          <w:r>
            <w:rPr>
              <w:b/>
              <w:sz w:val="28"/>
            </w:rPr>
            <w:t xml:space="preserve">Request for service contract </w:t>
          </w:r>
        </w:p>
      </w:tc>
      <w:tc>
        <w:tcPr>
          <w:tcW w:w="2968" w:type="dxa"/>
        </w:tcPr>
        <w:p w14:paraId="6121626E" w14:textId="77777777" w:rsidR="005134C7" w:rsidRDefault="005134C7" w:rsidP="002F667A">
          <w:pPr>
            <w:jc w:val="right"/>
          </w:pPr>
          <w:r>
            <w:rPr>
              <w:noProof/>
            </w:rPr>
            <w:drawing>
              <wp:inline distT="0" distB="0" distL="0" distR="0" wp14:anchorId="2F16845A" wp14:editId="2091A702">
                <wp:extent cx="2160000" cy="900000"/>
                <wp:effectExtent l="0" t="0" r="0" b="0"/>
                <wp:docPr id="1900847415" name="Grafik 1900847415" descr="Logo der G I Z als rote Kleinbuchstaben g i z und der ausgeschriebene Unternehmensname „Deutsche Gesellschaft für Internationale Zusammenarbeit (G I Z) G m b H“ auf weißem U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Logo der G I Z als rote Kleinbuchstaben g i z und der ausgeschriebene Unternehmensname „Deutsche Gesellschaft für Internationale Zusammenarbeit (G I Z) G m b H“ auf weißem Untergrund"/>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57E4476B" w14:textId="77777777" w:rsidR="005134C7" w:rsidRDefault="005134C7">
    <w:pPr>
      <w:pStyle w:val="Header"/>
      <w:spacing w:after="12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A6C02"/>
    <w:multiLevelType w:val="hybridMultilevel"/>
    <w:tmpl w:val="00C007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5540E4"/>
    <w:multiLevelType w:val="multilevel"/>
    <w:tmpl w:val="76980700"/>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41065F"/>
    <w:multiLevelType w:val="hybridMultilevel"/>
    <w:tmpl w:val="2E446504"/>
    <w:lvl w:ilvl="0" w:tplc="06BCDB14">
      <w:numFmt w:val="bullet"/>
      <w:lvlText w:val=""/>
      <w:lvlJc w:val="left"/>
      <w:pPr>
        <w:ind w:left="644" w:hanging="360"/>
      </w:pPr>
      <w:rPr>
        <w:rFonts w:ascii="Symbol" w:eastAsia="Times New Roman" w:hAnsi="Symbol"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 w15:restartNumberingAfterBreak="0">
    <w:nsid w:val="191A37A4"/>
    <w:multiLevelType w:val="multilevel"/>
    <w:tmpl w:val="81D4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634B3"/>
    <w:multiLevelType w:val="multilevel"/>
    <w:tmpl w:val="43ACA68A"/>
    <w:lvl w:ilvl="0">
      <w:start w:val="1"/>
      <w:numFmt w:val="decimal"/>
      <w:pStyle w:val="Heading1"/>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655A81"/>
    <w:multiLevelType w:val="hybridMultilevel"/>
    <w:tmpl w:val="BF50D06C"/>
    <w:lvl w:ilvl="0" w:tplc="93FCB97C">
      <w:start w:val="1"/>
      <w:numFmt w:val="bullet"/>
      <w:pStyle w:val="Spiegelstrich"/>
      <w:lvlText w:val="-"/>
      <w:lvlJc w:val="left"/>
      <w:pPr>
        <w:tabs>
          <w:tab w:val="num" w:pos="360"/>
        </w:tabs>
        <w:ind w:left="284" w:hanging="284"/>
      </w:pPr>
      <w:rPr>
        <w:rFonts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D06631"/>
    <w:multiLevelType w:val="hybridMultilevel"/>
    <w:tmpl w:val="42202716"/>
    <w:lvl w:ilvl="0" w:tplc="333CEC98">
      <w:start w:val="1"/>
      <w:numFmt w:val="bullet"/>
      <w:lvlText w:val=""/>
      <w:lvlJc w:val="left"/>
      <w:pPr>
        <w:ind w:left="179" w:hanging="179"/>
      </w:pPr>
      <w:rPr>
        <w:rFonts w:ascii="Symbol" w:hAnsi="Symbol" w:hint="default"/>
        <w:sz w:val="16"/>
      </w:rPr>
    </w:lvl>
    <w:lvl w:ilvl="1" w:tplc="04070003" w:tentative="1">
      <w:start w:val="1"/>
      <w:numFmt w:val="bullet"/>
      <w:lvlText w:val="o"/>
      <w:lvlJc w:val="left"/>
      <w:pPr>
        <w:ind w:left="315" w:hanging="360"/>
      </w:pPr>
      <w:rPr>
        <w:rFonts w:ascii="Courier New" w:hAnsi="Courier New" w:cs="Courier New" w:hint="default"/>
      </w:rPr>
    </w:lvl>
    <w:lvl w:ilvl="2" w:tplc="04070005" w:tentative="1">
      <w:start w:val="1"/>
      <w:numFmt w:val="bullet"/>
      <w:lvlText w:val=""/>
      <w:lvlJc w:val="left"/>
      <w:pPr>
        <w:ind w:left="1035" w:hanging="360"/>
      </w:pPr>
      <w:rPr>
        <w:rFonts w:ascii="Wingdings" w:hAnsi="Wingdings" w:hint="default"/>
      </w:rPr>
    </w:lvl>
    <w:lvl w:ilvl="3" w:tplc="04070001" w:tentative="1">
      <w:start w:val="1"/>
      <w:numFmt w:val="bullet"/>
      <w:lvlText w:val=""/>
      <w:lvlJc w:val="left"/>
      <w:pPr>
        <w:ind w:left="1755" w:hanging="360"/>
      </w:pPr>
      <w:rPr>
        <w:rFonts w:ascii="Symbol" w:hAnsi="Symbol" w:hint="default"/>
      </w:rPr>
    </w:lvl>
    <w:lvl w:ilvl="4" w:tplc="04070003" w:tentative="1">
      <w:start w:val="1"/>
      <w:numFmt w:val="bullet"/>
      <w:lvlText w:val="o"/>
      <w:lvlJc w:val="left"/>
      <w:pPr>
        <w:ind w:left="2475" w:hanging="360"/>
      </w:pPr>
      <w:rPr>
        <w:rFonts w:ascii="Courier New" w:hAnsi="Courier New" w:cs="Courier New" w:hint="default"/>
      </w:rPr>
    </w:lvl>
    <w:lvl w:ilvl="5" w:tplc="04070005" w:tentative="1">
      <w:start w:val="1"/>
      <w:numFmt w:val="bullet"/>
      <w:lvlText w:val=""/>
      <w:lvlJc w:val="left"/>
      <w:pPr>
        <w:ind w:left="3195" w:hanging="360"/>
      </w:pPr>
      <w:rPr>
        <w:rFonts w:ascii="Wingdings" w:hAnsi="Wingdings" w:hint="default"/>
      </w:rPr>
    </w:lvl>
    <w:lvl w:ilvl="6" w:tplc="04070001" w:tentative="1">
      <w:start w:val="1"/>
      <w:numFmt w:val="bullet"/>
      <w:lvlText w:val=""/>
      <w:lvlJc w:val="left"/>
      <w:pPr>
        <w:ind w:left="3915" w:hanging="360"/>
      </w:pPr>
      <w:rPr>
        <w:rFonts w:ascii="Symbol" w:hAnsi="Symbol" w:hint="default"/>
      </w:rPr>
    </w:lvl>
    <w:lvl w:ilvl="7" w:tplc="04070003" w:tentative="1">
      <w:start w:val="1"/>
      <w:numFmt w:val="bullet"/>
      <w:lvlText w:val="o"/>
      <w:lvlJc w:val="left"/>
      <w:pPr>
        <w:ind w:left="4635" w:hanging="360"/>
      </w:pPr>
      <w:rPr>
        <w:rFonts w:ascii="Courier New" w:hAnsi="Courier New" w:cs="Courier New" w:hint="default"/>
      </w:rPr>
    </w:lvl>
    <w:lvl w:ilvl="8" w:tplc="04070005" w:tentative="1">
      <w:start w:val="1"/>
      <w:numFmt w:val="bullet"/>
      <w:lvlText w:val=""/>
      <w:lvlJc w:val="left"/>
      <w:pPr>
        <w:ind w:left="5355" w:hanging="360"/>
      </w:pPr>
      <w:rPr>
        <w:rFonts w:ascii="Wingdings" w:hAnsi="Wingdings" w:hint="default"/>
      </w:rPr>
    </w:lvl>
  </w:abstractNum>
  <w:abstractNum w:abstractNumId="8" w15:restartNumberingAfterBreak="0">
    <w:nsid w:val="263578E6"/>
    <w:multiLevelType w:val="hybridMultilevel"/>
    <w:tmpl w:val="B7605EE2"/>
    <w:lvl w:ilvl="0" w:tplc="A4889550">
      <w:start w:val="20"/>
      <w:numFmt w:val="bullet"/>
      <w:lvlText w:val="-"/>
      <w:lvlJc w:val="left"/>
      <w:pPr>
        <w:ind w:left="720" w:hanging="360"/>
      </w:pPr>
      <w:rPr>
        <w:rFonts w:ascii="Univers (WN)" w:eastAsia="Times New Roman" w:hAnsi="Univers (W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FC1FEE"/>
    <w:multiLevelType w:val="hybridMultilevel"/>
    <w:tmpl w:val="121C1CB6"/>
    <w:lvl w:ilvl="0" w:tplc="04070001">
      <w:start w:val="1"/>
      <w:numFmt w:val="bullet"/>
      <w:lvlText w:val=""/>
      <w:lvlJc w:val="left"/>
      <w:pPr>
        <w:ind w:left="1003" w:hanging="360"/>
      </w:pPr>
      <w:rPr>
        <w:rFonts w:ascii="Symbol" w:hAnsi="Symbo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0" w15:restartNumberingAfterBreak="0">
    <w:nsid w:val="2E7C7B39"/>
    <w:multiLevelType w:val="multilevel"/>
    <w:tmpl w:val="0FC2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0F6B75"/>
    <w:multiLevelType w:val="hybridMultilevel"/>
    <w:tmpl w:val="147EA5CA"/>
    <w:lvl w:ilvl="0" w:tplc="E1A6437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C4732BE"/>
    <w:multiLevelType w:val="hybridMultilevel"/>
    <w:tmpl w:val="A63E0FD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3D467246"/>
    <w:multiLevelType w:val="singleLevel"/>
    <w:tmpl w:val="04070001"/>
    <w:lvl w:ilvl="0">
      <w:start w:val="1"/>
      <w:numFmt w:val="bullet"/>
      <w:lvlText w:val=""/>
      <w:lvlJc w:val="left"/>
      <w:pPr>
        <w:ind w:left="720" w:hanging="360"/>
      </w:pPr>
      <w:rPr>
        <w:rFonts w:ascii="Symbol" w:hAnsi="Symbol" w:hint="default"/>
      </w:rPr>
    </w:lvl>
  </w:abstractNum>
  <w:abstractNum w:abstractNumId="14" w15:restartNumberingAfterBreak="0">
    <w:nsid w:val="3ECE1695"/>
    <w:multiLevelType w:val="multilevel"/>
    <w:tmpl w:val="2B2C9F68"/>
    <w:lvl w:ilvl="0">
      <w:start w:val="1"/>
      <w:numFmt w:val="decimal"/>
      <w:pStyle w:val="ListParagraph"/>
      <w:lvlText w:val="%1."/>
      <w:lvlJc w:val="left"/>
      <w:pPr>
        <w:ind w:left="284" w:hanging="284"/>
      </w:pPr>
      <w:rPr>
        <w:rFonts w:hint="default"/>
      </w:rPr>
    </w:lvl>
    <w:lvl w:ilvl="1">
      <w:start w:val="1"/>
      <w:numFmt w:val="lowerLetter"/>
      <w:lvlText w:val="%2."/>
      <w:lvlJc w:val="left"/>
      <w:pPr>
        <w:ind w:left="1645" w:hanging="284"/>
      </w:pPr>
      <w:rPr>
        <w:rFonts w:hint="default"/>
      </w:rPr>
    </w:lvl>
    <w:lvl w:ilvl="2">
      <w:start w:val="1"/>
      <w:numFmt w:val="lowerRoman"/>
      <w:lvlText w:val="%3."/>
      <w:lvlJc w:val="right"/>
      <w:pPr>
        <w:ind w:left="3006" w:hanging="284"/>
      </w:pPr>
      <w:rPr>
        <w:rFonts w:hint="default"/>
      </w:rPr>
    </w:lvl>
    <w:lvl w:ilvl="3">
      <w:start w:val="1"/>
      <w:numFmt w:val="decimal"/>
      <w:lvlText w:val="%4."/>
      <w:lvlJc w:val="left"/>
      <w:pPr>
        <w:ind w:left="4367" w:hanging="284"/>
      </w:pPr>
      <w:rPr>
        <w:rFonts w:hint="default"/>
      </w:rPr>
    </w:lvl>
    <w:lvl w:ilvl="4">
      <w:start w:val="1"/>
      <w:numFmt w:val="lowerLetter"/>
      <w:lvlText w:val="%5."/>
      <w:lvlJc w:val="left"/>
      <w:pPr>
        <w:ind w:left="5728" w:hanging="284"/>
      </w:pPr>
      <w:rPr>
        <w:rFonts w:hint="default"/>
      </w:rPr>
    </w:lvl>
    <w:lvl w:ilvl="5">
      <w:start w:val="1"/>
      <w:numFmt w:val="lowerRoman"/>
      <w:lvlText w:val="%6."/>
      <w:lvlJc w:val="right"/>
      <w:pPr>
        <w:ind w:left="7089" w:hanging="284"/>
      </w:pPr>
      <w:rPr>
        <w:rFonts w:hint="default"/>
      </w:rPr>
    </w:lvl>
    <w:lvl w:ilvl="6">
      <w:start w:val="1"/>
      <w:numFmt w:val="decimal"/>
      <w:lvlText w:val="%7."/>
      <w:lvlJc w:val="left"/>
      <w:pPr>
        <w:ind w:left="8450" w:hanging="284"/>
      </w:pPr>
      <w:rPr>
        <w:rFonts w:hint="default"/>
      </w:rPr>
    </w:lvl>
    <w:lvl w:ilvl="7">
      <w:start w:val="1"/>
      <w:numFmt w:val="lowerLetter"/>
      <w:lvlText w:val="%8."/>
      <w:lvlJc w:val="left"/>
      <w:pPr>
        <w:ind w:left="9811" w:hanging="284"/>
      </w:pPr>
      <w:rPr>
        <w:rFonts w:hint="default"/>
      </w:rPr>
    </w:lvl>
    <w:lvl w:ilvl="8">
      <w:start w:val="1"/>
      <w:numFmt w:val="lowerRoman"/>
      <w:lvlText w:val="%9."/>
      <w:lvlJc w:val="right"/>
      <w:pPr>
        <w:ind w:left="11172" w:hanging="284"/>
      </w:pPr>
      <w:rPr>
        <w:rFonts w:hint="default"/>
      </w:rPr>
    </w:lvl>
  </w:abstractNum>
  <w:abstractNum w:abstractNumId="15" w15:restartNumberingAfterBreak="0">
    <w:nsid w:val="45DA0C1B"/>
    <w:multiLevelType w:val="hybridMultilevel"/>
    <w:tmpl w:val="D4D4567C"/>
    <w:lvl w:ilvl="0" w:tplc="7E447FB2">
      <w:start w:val="1"/>
      <w:numFmt w:val="decimal"/>
      <w:pStyle w:val="AuflistungAngaben"/>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97E10BE"/>
    <w:multiLevelType w:val="multilevel"/>
    <w:tmpl w:val="078A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3C22C5"/>
    <w:multiLevelType w:val="hybridMultilevel"/>
    <w:tmpl w:val="F528AC54"/>
    <w:lvl w:ilvl="0" w:tplc="04070001">
      <w:start w:val="1"/>
      <w:numFmt w:val="bullet"/>
      <w:lvlText w:val=""/>
      <w:lvlJc w:val="left"/>
      <w:pPr>
        <w:ind w:left="1003" w:hanging="360"/>
      </w:pPr>
      <w:rPr>
        <w:rFonts w:ascii="Symbol" w:hAnsi="Symbo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8" w15:restartNumberingAfterBreak="0">
    <w:nsid w:val="78C61C6F"/>
    <w:multiLevelType w:val="hybridMultilevel"/>
    <w:tmpl w:val="3B4A10F6"/>
    <w:lvl w:ilvl="0" w:tplc="3A484F8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01903944">
    <w:abstractNumId w:val="0"/>
    <w:lvlOverride w:ilvl="0">
      <w:lvl w:ilvl="0">
        <w:start w:val="1"/>
        <w:numFmt w:val="bullet"/>
        <w:lvlText w:val=""/>
        <w:legacy w:legacy="1" w:legacySpace="0" w:legacyIndent="198"/>
        <w:lvlJc w:val="left"/>
        <w:pPr>
          <w:ind w:left="198" w:hanging="198"/>
        </w:pPr>
        <w:rPr>
          <w:rFonts w:ascii="Symbol" w:hAnsi="Symbol" w:hint="default"/>
        </w:rPr>
      </w:lvl>
    </w:lvlOverride>
  </w:num>
  <w:num w:numId="2" w16cid:durableId="86599338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4253915">
    <w:abstractNumId w:val="18"/>
  </w:num>
  <w:num w:numId="4" w16cid:durableId="1588803053">
    <w:abstractNumId w:val="6"/>
  </w:num>
  <w:num w:numId="5" w16cid:durableId="1582369731">
    <w:abstractNumId w:val="7"/>
  </w:num>
  <w:num w:numId="6" w16cid:durableId="433015040">
    <w:abstractNumId w:val="14"/>
  </w:num>
  <w:num w:numId="7" w16cid:durableId="194201384">
    <w:abstractNumId w:val="14"/>
    <w:lvlOverride w:ilvl="0">
      <w:startOverride w:val="1"/>
    </w:lvlOverride>
  </w:num>
  <w:num w:numId="8" w16cid:durableId="10972135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1099019">
    <w:abstractNumId w:val="2"/>
  </w:num>
  <w:num w:numId="10" w16cid:durableId="2080244954">
    <w:abstractNumId w:val="5"/>
  </w:num>
  <w:num w:numId="11" w16cid:durableId="1237127989">
    <w:abstractNumId w:val="11"/>
  </w:num>
  <w:num w:numId="12" w16cid:durableId="1261640770">
    <w:abstractNumId w:val="1"/>
  </w:num>
  <w:num w:numId="13" w16cid:durableId="270628593">
    <w:abstractNumId w:val="15"/>
  </w:num>
  <w:num w:numId="14" w16cid:durableId="795563052">
    <w:abstractNumId w:val="15"/>
  </w:num>
  <w:num w:numId="15" w16cid:durableId="704526105">
    <w:abstractNumId w:val="3"/>
  </w:num>
  <w:num w:numId="16" w16cid:durableId="362243764">
    <w:abstractNumId w:val="9"/>
  </w:num>
  <w:num w:numId="17" w16cid:durableId="1135374954">
    <w:abstractNumId w:val="17"/>
  </w:num>
  <w:num w:numId="18" w16cid:durableId="59714124">
    <w:abstractNumId w:val="8"/>
  </w:num>
  <w:num w:numId="19" w16cid:durableId="1110857997">
    <w:abstractNumId w:val="15"/>
  </w:num>
  <w:num w:numId="20" w16cid:durableId="1606886259">
    <w:abstractNumId w:val="15"/>
  </w:num>
  <w:num w:numId="21" w16cid:durableId="1950501261">
    <w:abstractNumId w:val="15"/>
  </w:num>
  <w:num w:numId="22" w16cid:durableId="1512799228">
    <w:abstractNumId w:val="12"/>
  </w:num>
  <w:num w:numId="23" w16cid:durableId="618075313">
    <w:abstractNumId w:val="15"/>
  </w:num>
  <w:num w:numId="24" w16cid:durableId="1160391105">
    <w:abstractNumId w:val="15"/>
  </w:num>
  <w:num w:numId="25" w16cid:durableId="398555033">
    <w:abstractNumId w:val="4"/>
  </w:num>
  <w:num w:numId="26" w16cid:durableId="1511723780">
    <w:abstractNumId w:val="16"/>
  </w:num>
  <w:num w:numId="27" w16cid:durableId="521166592">
    <w:abstractNumId w:val="10"/>
  </w:num>
  <w:num w:numId="28" w16cid:durableId="278953753">
    <w:abstractNumId w:val="13"/>
  </w:num>
  <w:num w:numId="29" w16cid:durableId="142895638">
    <w:abstractNumId w:val="15"/>
    <w:lvlOverride w:ilvl="0">
      <w:startOverride w:val="1"/>
    </w:lvlOverride>
  </w:num>
  <w:num w:numId="30" w16cid:durableId="1436630722">
    <w:abstractNumId w:val="15"/>
  </w:num>
  <w:num w:numId="31" w16cid:durableId="1809010618">
    <w:abstractNumId w:val="15"/>
  </w:num>
  <w:num w:numId="32" w16cid:durableId="1163007342">
    <w:abstractNumId w:val="15"/>
    <w:lvlOverride w:ilvl="0">
      <w:startOverride w:val="1"/>
    </w:lvlOverride>
  </w:num>
  <w:num w:numId="33" w16cid:durableId="384062777">
    <w:abstractNumId w:val="15"/>
  </w:num>
  <w:num w:numId="34" w16cid:durableId="511145522">
    <w:abstractNumId w:val="15"/>
  </w:num>
  <w:num w:numId="35" w16cid:durableId="1903444801">
    <w:abstractNumId w:val="15"/>
    <w:lvlOverride w:ilvl="0">
      <w:startOverride w:val="4"/>
    </w:lvlOverride>
  </w:num>
  <w:num w:numId="36" w16cid:durableId="1451244329">
    <w:abstractNumId w:val="15"/>
    <w:lvlOverride w:ilvl="0">
      <w:startOverride w:val="1"/>
    </w:lvlOverride>
  </w:num>
  <w:num w:numId="37" w16cid:durableId="1655523702">
    <w:abstractNumId w:val="15"/>
    <w:lvlOverride w:ilvl="0">
      <w:startOverride w:val="1"/>
    </w:lvlOverride>
  </w:num>
  <w:num w:numId="38" w16cid:durableId="1000474371">
    <w:abstractNumId w:val="15"/>
  </w:num>
  <w:num w:numId="39" w16cid:durableId="197285387">
    <w:abstractNumId w:val="15"/>
  </w:num>
  <w:num w:numId="40" w16cid:durableId="1193956553">
    <w:abstractNumId w:val="15"/>
  </w:num>
  <w:num w:numId="41" w16cid:durableId="302010553">
    <w:abstractNumId w:val="15"/>
  </w:num>
  <w:num w:numId="42" w16cid:durableId="921255594">
    <w:abstractNumId w:val="15"/>
  </w:num>
  <w:num w:numId="43" w16cid:durableId="1346861320">
    <w:abstractNumId w:val="15"/>
  </w:num>
  <w:num w:numId="44" w16cid:durableId="873541698">
    <w:abstractNumId w:val="15"/>
  </w:num>
  <w:num w:numId="45" w16cid:durableId="164564240">
    <w:abstractNumId w:val="15"/>
  </w:num>
  <w:num w:numId="46" w16cid:durableId="6166419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vSbgSLwAjmsejsqlnA5Uu2BT6rBhULJpxPny+nLtgBURCx+iv6MRXQvoPpWJ8oIVEKo9ss2h8ptZEb1oS1HP/Q==" w:salt="Bv+DsoLhVMQhz/UuXUnVcw=="/>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9F"/>
    <w:rsid w:val="0000092A"/>
    <w:rsid w:val="00001402"/>
    <w:rsid w:val="00002DEF"/>
    <w:rsid w:val="000062EE"/>
    <w:rsid w:val="00010234"/>
    <w:rsid w:val="00010955"/>
    <w:rsid w:val="00011392"/>
    <w:rsid w:val="0001422D"/>
    <w:rsid w:val="00015029"/>
    <w:rsid w:val="000157E5"/>
    <w:rsid w:val="0002227C"/>
    <w:rsid w:val="000222A3"/>
    <w:rsid w:val="00022650"/>
    <w:rsid w:val="00022D36"/>
    <w:rsid w:val="00023755"/>
    <w:rsid w:val="00023EC8"/>
    <w:rsid w:val="00025068"/>
    <w:rsid w:val="000278E8"/>
    <w:rsid w:val="00027A4A"/>
    <w:rsid w:val="00034EEC"/>
    <w:rsid w:val="00040C28"/>
    <w:rsid w:val="00041E48"/>
    <w:rsid w:val="000424ED"/>
    <w:rsid w:val="00043BB3"/>
    <w:rsid w:val="000446BB"/>
    <w:rsid w:val="000451C1"/>
    <w:rsid w:val="00046EB0"/>
    <w:rsid w:val="00047DBB"/>
    <w:rsid w:val="000509BB"/>
    <w:rsid w:val="000518C9"/>
    <w:rsid w:val="0005194A"/>
    <w:rsid w:val="00051F1C"/>
    <w:rsid w:val="00052481"/>
    <w:rsid w:val="000532E3"/>
    <w:rsid w:val="000532F9"/>
    <w:rsid w:val="00053BA1"/>
    <w:rsid w:val="000550F9"/>
    <w:rsid w:val="000553E7"/>
    <w:rsid w:val="00055B7E"/>
    <w:rsid w:val="0005665B"/>
    <w:rsid w:val="000608A1"/>
    <w:rsid w:val="00062B27"/>
    <w:rsid w:val="00063E59"/>
    <w:rsid w:val="00065083"/>
    <w:rsid w:val="00067D3A"/>
    <w:rsid w:val="00070794"/>
    <w:rsid w:val="00071523"/>
    <w:rsid w:val="00072E0A"/>
    <w:rsid w:val="00074998"/>
    <w:rsid w:val="00075149"/>
    <w:rsid w:val="00080828"/>
    <w:rsid w:val="000831E5"/>
    <w:rsid w:val="00083843"/>
    <w:rsid w:val="00090FFE"/>
    <w:rsid w:val="000913D6"/>
    <w:rsid w:val="00093234"/>
    <w:rsid w:val="000932E6"/>
    <w:rsid w:val="00095463"/>
    <w:rsid w:val="00095B1F"/>
    <w:rsid w:val="00097EBC"/>
    <w:rsid w:val="000A2739"/>
    <w:rsid w:val="000A27C5"/>
    <w:rsid w:val="000A2EAF"/>
    <w:rsid w:val="000A54BB"/>
    <w:rsid w:val="000A56E2"/>
    <w:rsid w:val="000A5D97"/>
    <w:rsid w:val="000A5DB0"/>
    <w:rsid w:val="000A6B71"/>
    <w:rsid w:val="000A7555"/>
    <w:rsid w:val="000B0B77"/>
    <w:rsid w:val="000B3115"/>
    <w:rsid w:val="000B4E62"/>
    <w:rsid w:val="000B5499"/>
    <w:rsid w:val="000B5684"/>
    <w:rsid w:val="000B6311"/>
    <w:rsid w:val="000B7B34"/>
    <w:rsid w:val="000C0AAC"/>
    <w:rsid w:val="000C1536"/>
    <w:rsid w:val="000C15A3"/>
    <w:rsid w:val="000C2704"/>
    <w:rsid w:val="000C2ABD"/>
    <w:rsid w:val="000C2EB9"/>
    <w:rsid w:val="000C42B9"/>
    <w:rsid w:val="000C496E"/>
    <w:rsid w:val="000C6DA5"/>
    <w:rsid w:val="000D36AD"/>
    <w:rsid w:val="000D53AF"/>
    <w:rsid w:val="000D6DE9"/>
    <w:rsid w:val="000D7076"/>
    <w:rsid w:val="000D7271"/>
    <w:rsid w:val="000D79D8"/>
    <w:rsid w:val="000D7BFB"/>
    <w:rsid w:val="000E39B0"/>
    <w:rsid w:val="000E7CEF"/>
    <w:rsid w:val="000F0A34"/>
    <w:rsid w:val="000F3EEA"/>
    <w:rsid w:val="000F41C0"/>
    <w:rsid w:val="000F492F"/>
    <w:rsid w:val="000F5FC4"/>
    <w:rsid w:val="000F610E"/>
    <w:rsid w:val="000F67FF"/>
    <w:rsid w:val="000F6BA1"/>
    <w:rsid w:val="0010198B"/>
    <w:rsid w:val="00102521"/>
    <w:rsid w:val="00102E12"/>
    <w:rsid w:val="00102F95"/>
    <w:rsid w:val="00106EE8"/>
    <w:rsid w:val="00107B5A"/>
    <w:rsid w:val="001106F7"/>
    <w:rsid w:val="001136B4"/>
    <w:rsid w:val="00116413"/>
    <w:rsid w:val="001176F2"/>
    <w:rsid w:val="0011770A"/>
    <w:rsid w:val="001179A9"/>
    <w:rsid w:val="001223D0"/>
    <w:rsid w:val="00122441"/>
    <w:rsid w:val="00122465"/>
    <w:rsid w:val="00122D53"/>
    <w:rsid w:val="00124A61"/>
    <w:rsid w:val="00125B53"/>
    <w:rsid w:val="00126820"/>
    <w:rsid w:val="001308FB"/>
    <w:rsid w:val="00135E54"/>
    <w:rsid w:val="001378D4"/>
    <w:rsid w:val="00137BA4"/>
    <w:rsid w:val="00140537"/>
    <w:rsid w:val="00140AED"/>
    <w:rsid w:val="0014113A"/>
    <w:rsid w:val="001413FC"/>
    <w:rsid w:val="00141EF3"/>
    <w:rsid w:val="00142327"/>
    <w:rsid w:val="001427A0"/>
    <w:rsid w:val="001427D1"/>
    <w:rsid w:val="001429D7"/>
    <w:rsid w:val="00142BAA"/>
    <w:rsid w:val="00142C29"/>
    <w:rsid w:val="00146742"/>
    <w:rsid w:val="00147291"/>
    <w:rsid w:val="00153187"/>
    <w:rsid w:val="00154BCA"/>
    <w:rsid w:val="00155E08"/>
    <w:rsid w:val="00157D57"/>
    <w:rsid w:val="00160BBD"/>
    <w:rsid w:val="001618B9"/>
    <w:rsid w:val="00162CC0"/>
    <w:rsid w:val="00164131"/>
    <w:rsid w:val="00164410"/>
    <w:rsid w:val="001679E0"/>
    <w:rsid w:val="001701C3"/>
    <w:rsid w:val="0017159A"/>
    <w:rsid w:val="0017232C"/>
    <w:rsid w:val="00174CAA"/>
    <w:rsid w:val="00176578"/>
    <w:rsid w:val="00176A30"/>
    <w:rsid w:val="00181D8F"/>
    <w:rsid w:val="00183D83"/>
    <w:rsid w:val="00183E86"/>
    <w:rsid w:val="00184021"/>
    <w:rsid w:val="001858F8"/>
    <w:rsid w:val="001865F3"/>
    <w:rsid w:val="001868ED"/>
    <w:rsid w:val="00186C2D"/>
    <w:rsid w:val="00187495"/>
    <w:rsid w:val="00190D13"/>
    <w:rsid w:val="001927C7"/>
    <w:rsid w:val="00192FC1"/>
    <w:rsid w:val="00193B03"/>
    <w:rsid w:val="00193E39"/>
    <w:rsid w:val="001941EA"/>
    <w:rsid w:val="001A04E1"/>
    <w:rsid w:val="001A1B56"/>
    <w:rsid w:val="001A1DB7"/>
    <w:rsid w:val="001A303C"/>
    <w:rsid w:val="001A3BE0"/>
    <w:rsid w:val="001A4EE5"/>
    <w:rsid w:val="001A5464"/>
    <w:rsid w:val="001A6D79"/>
    <w:rsid w:val="001A73CE"/>
    <w:rsid w:val="001B1A49"/>
    <w:rsid w:val="001B254C"/>
    <w:rsid w:val="001B337E"/>
    <w:rsid w:val="001B4358"/>
    <w:rsid w:val="001B4653"/>
    <w:rsid w:val="001B4CE6"/>
    <w:rsid w:val="001B5D71"/>
    <w:rsid w:val="001B6ABE"/>
    <w:rsid w:val="001C0556"/>
    <w:rsid w:val="001C0664"/>
    <w:rsid w:val="001C24AC"/>
    <w:rsid w:val="001C3B6C"/>
    <w:rsid w:val="001C55D7"/>
    <w:rsid w:val="001D0943"/>
    <w:rsid w:val="001D0DD0"/>
    <w:rsid w:val="001D1A17"/>
    <w:rsid w:val="001D1BAC"/>
    <w:rsid w:val="001D21E0"/>
    <w:rsid w:val="001D2ADE"/>
    <w:rsid w:val="001D4391"/>
    <w:rsid w:val="001D4516"/>
    <w:rsid w:val="001D6F9F"/>
    <w:rsid w:val="001D78A1"/>
    <w:rsid w:val="001E0590"/>
    <w:rsid w:val="001E3D0E"/>
    <w:rsid w:val="001E3FD3"/>
    <w:rsid w:val="001E4795"/>
    <w:rsid w:val="001E5B35"/>
    <w:rsid w:val="001E64AE"/>
    <w:rsid w:val="001E6843"/>
    <w:rsid w:val="001F271E"/>
    <w:rsid w:val="001F2ADC"/>
    <w:rsid w:val="001F6364"/>
    <w:rsid w:val="001F7684"/>
    <w:rsid w:val="001F77B7"/>
    <w:rsid w:val="002010F8"/>
    <w:rsid w:val="002022C8"/>
    <w:rsid w:val="002038C7"/>
    <w:rsid w:val="00203C7E"/>
    <w:rsid w:val="00203D2F"/>
    <w:rsid w:val="00203DD8"/>
    <w:rsid w:val="0020404F"/>
    <w:rsid w:val="002051A0"/>
    <w:rsid w:val="00205660"/>
    <w:rsid w:val="00205B1D"/>
    <w:rsid w:val="00205F56"/>
    <w:rsid w:val="002065DA"/>
    <w:rsid w:val="00211704"/>
    <w:rsid w:val="00211F73"/>
    <w:rsid w:val="002121B1"/>
    <w:rsid w:val="002141A7"/>
    <w:rsid w:val="00215370"/>
    <w:rsid w:val="002228F2"/>
    <w:rsid w:val="00222CB1"/>
    <w:rsid w:val="002238F6"/>
    <w:rsid w:val="00225B4F"/>
    <w:rsid w:val="00227BA1"/>
    <w:rsid w:val="00227D99"/>
    <w:rsid w:val="00236448"/>
    <w:rsid w:val="00237A26"/>
    <w:rsid w:val="002435C5"/>
    <w:rsid w:val="00243C06"/>
    <w:rsid w:val="002455C5"/>
    <w:rsid w:val="00250428"/>
    <w:rsid w:val="00250D6D"/>
    <w:rsid w:val="00251280"/>
    <w:rsid w:val="00251496"/>
    <w:rsid w:val="002515C2"/>
    <w:rsid w:val="00253103"/>
    <w:rsid w:val="002537E1"/>
    <w:rsid w:val="00253ADA"/>
    <w:rsid w:val="002554E8"/>
    <w:rsid w:val="00255845"/>
    <w:rsid w:val="0025588B"/>
    <w:rsid w:val="00256F7E"/>
    <w:rsid w:val="00260C2C"/>
    <w:rsid w:val="0026206D"/>
    <w:rsid w:val="002621C6"/>
    <w:rsid w:val="0026221E"/>
    <w:rsid w:val="00263375"/>
    <w:rsid w:val="002643C7"/>
    <w:rsid w:val="002667FB"/>
    <w:rsid w:val="00270031"/>
    <w:rsid w:val="002702DF"/>
    <w:rsid w:val="0027086C"/>
    <w:rsid w:val="00271D8D"/>
    <w:rsid w:val="0027436D"/>
    <w:rsid w:val="00274C84"/>
    <w:rsid w:val="00276618"/>
    <w:rsid w:val="00276EC0"/>
    <w:rsid w:val="00276F40"/>
    <w:rsid w:val="00277252"/>
    <w:rsid w:val="00281855"/>
    <w:rsid w:val="00283F5D"/>
    <w:rsid w:val="00283FF2"/>
    <w:rsid w:val="00291612"/>
    <w:rsid w:val="002916C7"/>
    <w:rsid w:val="002924F0"/>
    <w:rsid w:val="00293EDC"/>
    <w:rsid w:val="002940CC"/>
    <w:rsid w:val="00294BD9"/>
    <w:rsid w:val="002A064C"/>
    <w:rsid w:val="002A1F90"/>
    <w:rsid w:val="002A2096"/>
    <w:rsid w:val="002A3988"/>
    <w:rsid w:val="002A3C04"/>
    <w:rsid w:val="002A5906"/>
    <w:rsid w:val="002A6EE5"/>
    <w:rsid w:val="002A73C4"/>
    <w:rsid w:val="002B1706"/>
    <w:rsid w:val="002B1EBA"/>
    <w:rsid w:val="002B21DE"/>
    <w:rsid w:val="002B40CD"/>
    <w:rsid w:val="002B4C11"/>
    <w:rsid w:val="002B5494"/>
    <w:rsid w:val="002C01E3"/>
    <w:rsid w:val="002C04CA"/>
    <w:rsid w:val="002C0EC4"/>
    <w:rsid w:val="002C1E53"/>
    <w:rsid w:val="002C48A6"/>
    <w:rsid w:val="002C4BD1"/>
    <w:rsid w:val="002C4DEB"/>
    <w:rsid w:val="002D20A2"/>
    <w:rsid w:val="002D537F"/>
    <w:rsid w:val="002D6689"/>
    <w:rsid w:val="002D68D3"/>
    <w:rsid w:val="002D6CBB"/>
    <w:rsid w:val="002E0E34"/>
    <w:rsid w:val="002E104E"/>
    <w:rsid w:val="002E6402"/>
    <w:rsid w:val="002F0555"/>
    <w:rsid w:val="002F1D08"/>
    <w:rsid w:val="002F391A"/>
    <w:rsid w:val="002F592A"/>
    <w:rsid w:val="002F667A"/>
    <w:rsid w:val="002F7B06"/>
    <w:rsid w:val="002F7B7E"/>
    <w:rsid w:val="002F7C15"/>
    <w:rsid w:val="00301929"/>
    <w:rsid w:val="00301FFC"/>
    <w:rsid w:val="00302025"/>
    <w:rsid w:val="00303155"/>
    <w:rsid w:val="0030427E"/>
    <w:rsid w:val="003102DF"/>
    <w:rsid w:val="00313CD9"/>
    <w:rsid w:val="00314260"/>
    <w:rsid w:val="00314505"/>
    <w:rsid w:val="0031474B"/>
    <w:rsid w:val="0031557D"/>
    <w:rsid w:val="00315AEB"/>
    <w:rsid w:val="00317314"/>
    <w:rsid w:val="00317DC5"/>
    <w:rsid w:val="00320202"/>
    <w:rsid w:val="00320DE7"/>
    <w:rsid w:val="003221ED"/>
    <w:rsid w:val="00322E61"/>
    <w:rsid w:val="003251C7"/>
    <w:rsid w:val="00326593"/>
    <w:rsid w:val="003265CD"/>
    <w:rsid w:val="00327F47"/>
    <w:rsid w:val="003300F9"/>
    <w:rsid w:val="00337D81"/>
    <w:rsid w:val="003424BB"/>
    <w:rsid w:val="00342573"/>
    <w:rsid w:val="003427E8"/>
    <w:rsid w:val="00343F24"/>
    <w:rsid w:val="00343FB4"/>
    <w:rsid w:val="003468C7"/>
    <w:rsid w:val="0035146A"/>
    <w:rsid w:val="003517C9"/>
    <w:rsid w:val="003605DB"/>
    <w:rsid w:val="003629D2"/>
    <w:rsid w:val="003636F4"/>
    <w:rsid w:val="003637AF"/>
    <w:rsid w:val="00367157"/>
    <w:rsid w:val="00367A17"/>
    <w:rsid w:val="0037080F"/>
    <w:rsid w:val="00372064"/>
    <w:rsid w:val="003724A2"/>
    <w:rsid w:val="00372973"/>
    <w:rsid w:val="003746BD"/>
    <w:rsid w:val="003750F2"/>
    <w:rsid w:val="003769EF"/>
    <w:rsid w:val="00376B61"/>
    <w:rsid w:val="00381EA4"/>
    <w:rsid w:val="00382F60"/>
    <w:rsid w:val="0038375E"/>
    <w:rsid w:val="00383D6B"/>
    <w:rsid w:val="00384665"/>
    <w:rsid w:val="00384C70"/>
    <w:rsid w:val="00384DC1"/>
    <w:rsid w:val="0039511B"/>
    <w:rsid w:val="00396015"/>
    <w:rsid w:val="00397C6B"/>
    <w:rsid w:val="003A0D69"/>
    <w:rsid w:val="003A141B"/>
    <w:rsid w:val="003A1B3E"/>
    <w:rsid w:val="003A470C"/>
    <w:rsid w:val="003A5BFE"/>
    <w:rsid w:val="003B0145"/>
    <w:rsid w:val="003B0C5B"/>
    <w:rsid w:val="003B270F"/>
    <w:rsid w:val="003B30CB"/>
    <w:rsid w:val="003B328B"/>
    <w:rsid w:val="003B3478"/>
    <w:rsid w:val="003B54ED"/>
    <w:rsid w:val="003B7726"/>
    <w:rsid w:val="003C066B"/>
    <w:rsid w:val="003C10AD"/>
    <w:rsid w:val="003C12EC"/>
    <w:rsid w:val="003C183A"/>
    <w:rsid w:val="003C3090"/>
    <w:rsid w:val="003C3999"/>
    <w:rsid w:val="003C47F2"/>
    <w:rsid w:val="003C6033"/>
    <w:rsid w:val="003C7152"/>
    <w:rsid w:val="003D01C8"/>
    <w:rsid w:val="003D15B5"/>
    <w:rsid w:val="003D30E4"/>
    <w:rsid w:val="003D46D9"/>
    <w:rsid w:val="003D6506"/>
    <w:rsid w:val="003D78BD"/>
    <w:rsid w:val="003E0C6D"/>
    <w:rsid w:val="003F02AF"/>
    <w:rsid w:val="003F0B55"/>
    <w:rsid w:val="003F1CED"/>
    <w:rsid w:val="003F2E83"/>
    <w:rsid w:val="003F3162"/>
    <w:rsid w:val="003F5D92"/>
    <w:rsid w:val="003F7611"/>
    <w:rsid w:val="00401FD2"/>
    <w:rsid w:val="0040434B"/>
    <w:rsid w:val="0040469D"/>
    <w:rsid w:val="004048A2"/>
    <w:rsid w:val="00405FCF"/>
    <w:rsid w:val="00406A09"/>
    <w:rsid w:val="00406E36"/>
    <w:rsid w:val="00406EF6"/>
    <w:rsid w:val="00406FD4"/>
    <w:rsid w:val="00413477"/>
    <w:rsid w:val="00413EDA"/>
    <w:rsid w:val="00417704"/>
    <w:rsid w:val="00417807"/>
    <w:rsid w:val="0042124E"/>
    <w:rsid w:val="00422EF2"/>
    <w:rsid w:val="0042583F"/>
    <w:rsid w:val="004272E5"/>
    <w:rsid w:val="00427E2B"/>
    <w:rsid w:val="00430095"/>
    <w:rsid w:val="004305E7"/>
    <w:rsid w:val="00433A93"/>
    <w:rsid w:val="00435D6E"/>
    <w:rsid w:val="0043647A"/>
    <w:rsid w:val="00437088"/>
    <w:rsid w:val="00437AA0"/>
    <w:rsid w:val="00440507"/>
    <w:rsid w:val="00440DBC"/>
    <w:rsid w:val="00444296"/>
    <w:rsid w:val="00444653"/>
    <w:rsid w:val="00445356"/>
    <w:rsid w:val="004458FD"/>
    <w:rsid w:val="00452A26"/>
    <w:rsid w:val="00454A74"/>
    <w:rsid w:val="0045619B"/>
    <w:rsid w:val="00456495"/>
    <w:rsid w:val="00457297"/>
    <w:rsid w:val="0046064A"/>
    <w:rsid w:val="004611D7"/>
    <w:rsid w:val="00461C01"/>
    <w:rsid w:val="004640A9"/>
    <w:rsid w:val="00464D22"/>
    <w:rsid w:val="00465072"/>
    <w:rsid w:val="00470817"/>
    <w:rsid w:val="004736AF"/>
    <w:rsid w:val="0047589E"/>
    <w:rsid w:val="004767FD"/>
    <w:rsid w:val="004776DE"/>
    <w:rsid w:val="00477CA9"/>
    <w:rsid w:val="00481725"/>
    <w:rsid w:val="004822E4"/>
    <w:rsid w:val="0048461E"/>
    <w:rsid w:val="00484C82"/>
    <w:rsid w:val="00485280"/>
    <w:rsid w:val="004853AE"/>
    <w:rsid w:val="00490C4A"/>
    <w:rsid w:val="00491EEC"/>
    <w:rsid w:val="004952F7"/>
    <w:rsid w:val="00496844"/>
    <w:rsid w:val="004A2E16"/>
    <w:rsid w:val="004A418C"/>
    <w:rsid w:val="004A47A5"/>
    <w:rsid w:val="004A4F5C"/>
    <w:rsid w:val="004A55DB"/>
    <w:rsid w:val="004A7837"/>
    <w:rsid w:val="004B0447"/>
    <w:rsid w:val="004B0B15"/>
    <w:rsid w:val="004B1201"/>
    <w:rsid w:val="004B1BD6"/>
    <w:rsid w:val="004B32E1"/>
    <w:rsid w:val="004B5D43"/>
    <w:rsid w:val="004B6211"/>
    <w:rsid w:val="004B65C5"/>
    <w:rsid w:val="004B7051"/>
    <w:rsid w:val="004C0168"/>
    <w:rsid w:val="004C2B88"/>
    <w:rsid w:val="004C3447"/>
    <w:rsid w:val="004C45AC"/>
    <w:rsid w:val="004C6131"/>
    <w:rsid w:val="004D30D9"/>
    <w:rsid w:val="004D59FD"/>
    <w:rsid w:val="004D757A"/>
    <w:rsid w:val="004E159B"/>
    <w:rsid w:val="004E1DF2"/>
    <w:rsid w:val="004E418D"/>
    <w:rsid w:val="004E48B5"/>
    <w:rsid w:val="004E4EEE"/>
    <w:rsid w:val="004E5170"/>
    <w:rsid w:val="004E521B"/>
    <w:rsid w:val="004E5652"/>
    <w:rsid w:val="004E571F"/>
    <w:rsid w:val="004E67F3"/>
    <w:rsid w:val="004E79C1"/>
    <w:rsid w:val="004F08F0"/>
    <w:rsid w:val="004F0901"/>
    <w:rsid w:val="004F1E2F"/>
    <w:rsid w:val="004F23B0"/>
    <w:rsid w:val="004F6743"/>
    <w:rsid w:val="00500917"/>
    <w:rsid w:val="00503835"/>
    <w:rsid w:val="005072FF"/>
    <w:rsid w:val="0050780F"/>
    <w:rsid w:val="00510B2E"/>
    <w:rsid w:val="005134C7"/>
    <w:rsid w:val="005150BD"/>
    <w:rsid w:val="005170D9"/>
    <w:rsid w:val="00517F94"/>
    <w:rsid w:val="005215CF"/>
    <w:rsid w:val="005216CA"/>
    <w:rsid w:val="005240A7"/>
    <w:rsid w:val="0052489A"/>
    <w:rsid w:val="00524BFA"/>
    <w:rsid w:val="005263B8"/>
    <w:rsid w:val="005270C5"/>
    <w:rsid w:val="005313DD"/>
    <w:rsid w:val="00531A5D"/>
    <w:rsid w:val="00531B2A"/>
    <w:rsid w:val="00535732"/>
    <w:rsid w:val="005375CD"/>
    <w:rsid w:val="005404BB"/>
    <w:rsid w:val="00540C3F"/>
    <w:rsid w:val="00542B8A"/>
    <w:rsid w:val="00542ED6"/>
    <w:rsid w:val="005468EB"/>
    <w:rsid w:val="00550694"/>
    <w:rsid w:val="005507E3"/>
    <w:rsid w:val="00551554"/>
    <w:rsid w:val="00551C96"/>
    <w:rsid w:val="00551DFD"/>
    <w:rsid w:val="00552A03"/>
    <w:rsid w:val="00557866"/>
    <w:rsid w:val="00561248"/>
    <w:rsid w:val="00563A32"/>
    <w:rsid w:val="00563BB4"/>
    <w:rsid w:val="005647C3"/>
    <w:rsid w:val="00565885"/>
    <w:rsid w:val="00565986"/>
    <w:rsid w:val="005659E2"/>
    <w:rsid w:val="0056627D"/>
    <w:rsid w:val="0056696A"/>
    <w:rsid w:val="005669DD"/>
    <w:rsid w:val="00567F2E"/>
    <w:rsid w:val="00570687"/>
    <w:rsid w:val="005713F0"/>
    <w:rsid w:val="00572930"/>
    <w:rsid w:val="005737E5"/>
    <w:rsid w:val="00575D11"/>
    <w:rsid w:val="00576B3E"/>
    <w:rsid w:val="00577A83"/>
    <w:rsid w:val="00580ADA"/>
    <w:rsid w:val="00582FE5"/>
    <w:rsid w:val="005849E3"/>
    <w:rsid w:val="00584C06"/>
    <w:rsid w:val="0058560E"/>
    <w:rsid w:val="0059063A"/>
    <w:rsid w:val="005908FC"/>
    <w:rsid w:val="00594383"/>
    <w:rsid w:val="005948B5"/>
    <w:rsid w:val="00596995"/>
    <w:rsid w:val="00597A98"/>
    <w:rsid w:val="00597C66"/>
    <w:rsid w:val="005A382E"/>
    <w:rsid w:val="005A38F1"/>
    <w:rsid w:val="005A40CF"/>
    <w:rsid w:val="005A428C"/>
    <w:rsid w:val="005B3B71"/>
    <w:rsid w:val="005B58BD"/>
    <w:rsid w:val="005B7BDF"/>
    <w:rsid w:val="005C0257"/>
    <w:rsid w:val="005C060B"/>
    <w:rsid w:val="005C75FF"/>
    <w:rsid w:val="005D31FE"/>
    <w:rsid w:val="005D328C"/>
    <w:rsid w:val="005E0A52"/>
    <w:rsid w:val="005E1A7B"/>
    <w:rsid w:val="005E72F2"/>
    <w:rsid w:val="005F007F"/>
    <w:rsid w:val="005F1785"/>
    <w:rsid w:val="005F5B35"/>
    <w:rsid w:val="005F6264"/>
    <w:rsid w:val="005F6BCC"/>
    <w:rsid w:val="00600970"/>
    <w:rsid w:val="0060136A"/>
    <w:rsid w:val="00602A2E"/>
    <w:rsid w:val="00602ECB"/>
    <w:rsid w:val="006039DD"/>
    <w:rsid w:val="00603EE6"/>
    <w:rsid w:val="0060592E"/>
    <w:rsid w:val="006101BA"/>
    <w:rsid w:val="00611278"/>
    <w:rsid w:val="00615F76"/>
    <w:rsid w:val="0061656C"/>
    <w:rsid w:val="00616DD1"/>
    <w:rsid w:val="00622826"/>
    <w:rsid w:val="006232AF"/>
    <w:rsid w:val="00625D01"/>
    <w:rsid w:val="00627E53"/>
    <w:rsid w:val="006301CB"/>
    <w:rsid w:val="0063061F"/>
    <w:rsid w:val="006317C6"/>
    <w:rsid w:val="00632BD7"/>
    <w:rsid w:val="00633B9F"/>
    <w:rsid w:val="00633F8D"/>
    <w:rsid w:val="006342AF"/>
    <w:rsid w:val="00634E89"/>
    <w:rsid w:val="0063650B"/>
    <w:rsid w:val="00637323"/>
    <w:rsid w:val="00641E9C"/>
    <w:rsid w:val="006430F4"/>
    <w:rsid w:val="006447C7"/>
    <w:rsid w:val="00645E90"/>
    <w:rsid w:val="00646208"/>
    <w:rsid w:val="00647838"/>
    <w:rsid w:val="006525B3"/>
    <w:rsid w:val="00654C5E"/>
    <w:rsid w:val="00655906"/>
    <w:rsid w:val="0066012B"/>
    <w:rsid w:val="00661394"/>
    <w:rsid w:val="0066181F"/>
    <w:rsid w:val="00661A76"/>
    <w:rsid w:val="006651E0"/>
    <w:rsid w:val="0066521F"/>
    <w:rsid w:val="00666232"/>
    <w:rsid w:val="006664BB"/>
    <w:rsid w:val="0066708A"/>
    <w:rsid w:val="0066755E"/>
    <w:rsid w:val="0067275C"/>
    <w:rsid w:val="00672803"/>
    <w:rsid w:val="00672A3A"/>
    <w:rsid w:val="0067334A"/>
    <w:rsid w:val="00673B6D"/>
    <w:rsid w:val="00673F8B"/>
    <w:rsid w:val="00674BD3"/>
    <w:rsid w:val="00676F91"/>
    <w:rsid w:val="006774FC"/>
    <w:rsid w:val="006807E2"/>
    <w:rsid w:val="00680C00"/>
    <w:rsid w:val="00683B99"/>
    <w:rsid w:val="00685CEC"/>
    <w:rsid w:val="00690494"/>
    <w:rsid w:val="00690FCB"/>
    <w:rsid w:val="006965F9"/>
    <w:rsid w:val="00697CCC"/>
    <w:rsid w:val="006A0E71"/>
    <w:rsid w:val="006A1134"/>
    <w:rsid w:val="006A2282"/>
    <w:rsid w:val="006A297F"/>
    <w:rsid w:val="006B08E7"/>
    <w:rsid w:val="006B19CD"/>
    <w:rsid w:val="006B4405"/>
    <w:rsid w:val="006B47F5"/>
    <w:rsid w:val="006B5225"/>
    <w:rsid w:val="006C0A1E"/>
    <w:rsid w:val="006C0FEC"/>
    <w:rsid w:val="006C1EEA"/>
    <w:rsid w:val="006C28BA"/>
    <w:rsid w:val="006C2A68"/>
    <w:rsid w:val="006C35DC"/>
    <w:rsid w:val="006C54D5"/>
    <w:rsid w:val="006C6B5A"/>
    <w:rsid w:val="006C790D"/>
    <w:rsid w:val="006D35E0"/>
    <w:rsid w:val="006D3D7F"/>
    <w:rsid w:val="006D4A48"/>
    <w:rsid w:val="006D5907"/>
    <w:rsid w:val="006D63B0"/>
    <w:rsid w:val="006D6FB1"/>
    <w:rsid w:val="006E2D25"/>
    <w:rsid w:val="006E48B7"/>
    <w:rsid w:val="006E4BD1"/>
    <w:rsid w:val="006E56C0"/>
    <w:rsid w:val="006E6776"/>
    <w:rsid w:val="006E765D"/>
    <w:rsid w:val="006F003E"/>
    <w:rsid w:val="006F07CD"/>
    <w:rsid w:val="006F3EED"/>
    <w:rsid w:val="006F5486"/>
    <w:rsid w:val="006F5DDC"/>
    <w:rsid w:val="006F6BE8"/>
    <w:rsid w:val="0070006B"/>
    <w:rsid w:val="007000D0"/>
    <w:rsid w:val="00700E96"/>
    <w:rsid w:val="00701A67"/>
    <w:rsid w:val="0070488E"/>
    <w:rsid w:val="007049BF"/>
    <w:rsid w:val="00704DCC"/>
    <w:rsid w:val="00704FD8"/>
    <w:rsid w:val="007071C2"/>
    <w:rsid w:val="007076D0"/>
    <w:rsid w:val="007102BF"/>
    <w:rsid w:val="00710E5C"/>
    <w:rsid w:val="00710F67"/>
    <w:rsid w:val="007133FD"/>
    <w:rsid w:val="0071351B"/>
    <w:rsid w:val="00714230"/>
    <w:rsid w:val="007167F4"/>
    <w:rsid w:val="0072019A"/>
    <w:rsid w:val="00722A6E"/>
    <w:rsid w:val="00723628"/>
    <w:rsid w:val="0072381B"/>
    <w:rsid w:val="00724102"/>
    <w:rsid w:val="00725E72"/>
    <w:rsid w:val="007275AA"/>
    <w:rsid w:val="007275F9"/>
    <w:rsid w:val="00727B37"/>
    <w:rsid w:val="00732615"/>
    <w:rsid w:val="00733B9C"/>
    <w:rsid w:val="00734FBB"/>
    <w:rsid w:val="007352F8"/>
    <w:rsid w:val="00736976"/>
    <w:rsid w:val="00740857"/>
    <w:rsid w:val="007411F5"/>
    <w:rsid w:val="00743C3D"/>
    <w:rsid w:val="007440C4"/>
    <w:rsid w:val="007455B1"/>
    <w:rsid w:val="007513E6"/>
    <w:rsid w:val="0075296F"/>
    <w:rsid w:val="00753CDD"/>
    <w:rsid w:val="00753D00"/>
    <w:rsid w:val="007560B0"/>
    <w:rsid w:val="00760617"/>
    <w:rsid w:val="007612FF"/>
    <w:rsid w:val="00763BD6"/>
    <w:rsid w:val="00765F1A"/>
    <w:rsid w:val="00770B72"/>
    <w:rsid w:val="00770DEC"/>
    <w:rsid w:val="00772E89"/>
    <w:rsid w:val="007730D2"/>
    <w:rsid w:val="00773FF2"/>
    <w:rsid w:val="00774DF6"/>
    <w:rsid w:val="00776224"/>
    <w:rsid w:val="0077734A"/>
    <w:rsid w:val="007779C5"/>
    <w:rsid w:val="00782328"/>
    <w:rsid w:val="00785F69"/>
    <w:rsid w:val="00787108"/>
    <w:rsid w:val="00791FF3"/>
    <w:rsid w:val="00793509"/>
    <w:rsid w:val="007948C8"/>
    <w:rsid w:val="00795D2B"/>
    <w:rsid w:val="00796A5A"/>
    <w:rsid w:val="007975FB"/>
    <w:rsid w:val="00797B27"/>
    <w:rsid w:val="00797FEF"/>
    <w:rsid w:val="007A1798"/>
    <w:rsid w:val="007A3F4B"/>
    <w:rsid w:val="007A70EB"/>
    <w:rsid w:val="007A78A8"/>
    <w:rsid w:val="007A7F70"/>
    <w:rsid w:val="007B3FC2"/>
    <w:rsid w:val="007B6119"/>
    <w:rsid w:val="007B68DE"/>
    <w:rsid w:val="007B7739"/>
    <w:rsid w:val="007C0B33"/>
    <w:rsid w:val="007C1239"/>
    <w:rsid w:val="007C21A2"/>
    <w:rsid w:val="007C3274"/>
    <w:rsid w:val="007C4DA1"/>
    <w:rsid w:val="007C67FF"/>
    <w:rsid w:val="007C6F1D"/>
    <w:rsid w:val="007D0831"/>
    <w:rsid w:val="007D1342"/>
    <w:rsid w:val="007D151F"/>
    <w:rsid w:val="007D2F55"/>
    <w:rsid w:val="007D33A5"/>
    <w:rsid w:val="007D6B9F"/>
    <w:rsid w:val="007D7311"/>
    <w:rsid w:val="007E00B6"/>
    <w:rsid w:val="007E0859"/>
    <w:rsid w:val="007E5B78"/>
    <w:rsid w:val="007F11CE"/>
    <w:rsid w:val="007F165E"/>
    <w:rsid w:val="007F42E7"/>
    <w:rsid w:val="007F46DC"/>
    <w:rsid w:val="007F4BE7"/>
    <w:rsid w:val="008016D0"/>
    <w:rsid w:val="00804A8D"/>
    <w:rsid w:val="0080545C"/>
    <w:rsid w:val="00806626"/>
    <w:rsid w:val="008100A9"/>
    <w:rsid w:val="00810FEB"/>
    <w:rsid w:val="008124AD"/>
    <w:rsid w:val="00814770"/>
    <w:rsid w:val="008166F3"/>
    <w:rsid w:val="00820295"/>
    <w:rsid w:val="00820D45"/>
    <w:rsid w:val="0082368F"/>
    <w:rsid w:val="00823D8F"/>
    <w:rsid w:val="008245CB"/>
    <w:rsid w:val="0082696B"/>
    <w:rsid w:val="008272D3"/>
    <w:rsid w:val="00831E20"/>
    <w:rsid w:val="0083433C"/>
    <w:rsid w:val="00836E24"/>
    <w:rsid w:val="008427B6"/>
    <w:rsid w:val="00843283"/>
    <w:rsid w:val="008444EB"/>
    <w:rsid w:val="0084578E"/>
    <w:rsid w:val="008467DF"/>
    <w:rsid w:val="00847E30"/>
    <w:rsid w:val="00850B7F"/>
    <w:rsid w:val="0085191A"/>
    <w:rsid w:val="00852AF4"/>
    <w:rsid w:val="0085416E"/>
    <w:rsid w:val="008545C6"/>
    <w:rsid w:val="00856F86"/>
    <w:rsid w:val="00857D1D"/>
    <w:rsid w:val="008601F2"/>
    <w:rsid w:val="00860375"/>
    <w:rsid w:val="00860EF8"/>
    <w:rsid w:val="00860F77"/>
    <w:rsid w:val="00863209"/>
    <w:rsid w:val="008634E0"/>
    <w:rsid w:val="008637F6"/>
    <w:rsid w:val="00863ADD"/>
    <w:rsid w:val="00863AE7"/>
    <w:rsid w:val="00864154"/>
    <w:rsid w:val="00866E6B"/>
    <w:rsid w:val="008678B3"/>
    <w:rsid w:val="0087037C"/>
    <w:rsid w:val="00871FB0"/>
    <w:rsid w:val="008744E5"/>
    <w:rsid w:val="008750FE"/>
    <w:rsid w:val="008773EC"/>
    <w:rsid w:val="0088293F"/>
    <w:rsid w:val="0088448C"/>
    <w:rsid w:val="00884ED4"/>
    <w:rsid w:val="00887DA8"/>
    <w:rsid w:val="008900AC"/>
    <w:rsid w:val="0089239D"/>
    <w:rsid w:val="0089502E"/>
    <w:rsid w:val="008955D0"/>
    <w:rsid w:val="00895C79"/>
    <w:rsid w:val="00896B55"/>
    <w:rsid w:val="008971FB"/>
    <w:rsid w:val="00897D74"/>
    <w:rsid w:val="00897F48"/>
    <w:rsid w:val="008A0839"/>
    <w:rsid w:val="008A1524"/>
    <w:rsid w:val="008A1993"/>
    <w:rsid w:val="008A2491"/>
    <w:rsid w:val="008A30C1"/>
    <w:rsid w:val="008A35F0"/>
    <w:rsid w:val="008A3C34"/>
    <w:rsid w:val="008A6BF3"/>
    <w:rsid w:val="008B03E5"/>
    <w:rsid w:val="008B06A2"/>
    <w:rsid w:val="008B1472"/>
    <w:rsid w:val="008B1ED3"/>
    <w:rsid w:val="008B3718"/>
    <w:rsid w:val="008B3843"/>
    <w:rsid w:val="008B393D"/>
    <w:rsid w:val="008B4AB7"/>
    <w:rsid w:val="008B6F2E"/>
    <w:rsid w:val="008C0400"/>
    <w:rsid w:val="008C0BCE"/>
    <w:rsid w:val="008C2F14"/>
    <w:rsid w:val="008C3410"/>
    <w:rsid w:val="008C670F"/>
    <w:rsid w:val="008C6AAE"/>
    <w:rsid w:val="008D303E"/>
    <w:rsid w:val="008D5F9F"/>
    <w:rsid w:val="008D7B64"/>
    <w:rsid w:val="008E3B2C"/>
    <w:rsid w:val="008E420F"/>
    <w:rsid w:val="008E492B"/>
    <w:rsid w:val="008E5914"/>
    <w:rsid w:val="008E64EC"/>
    <w:rsid w:val="008E663F"/>
    <w:rsid w:val="008E729E"/>
    <w:rsid w:val="008E7732"/>
    <w:rsid w:val="008F0909"/>
    <w:rsid w:val="008F0A1A"/>
    <w:rsid w:val="008F16C2"/>
    <w:rsid w:val="008F1967"/>
    <w:rsid w:val="008F216C"/>
    <w:rsid w:val="008F3A97"/>
    <w:rsid w:val="008F3F6B"/>
    <w:rsid w:val="008F4930"/>
    <w:rsid w:val="008F4C9A"/>
    <w:rsid w:val="008F6EC1"/>
    <w:rsid w:val="008F746A"/>
    <w:rsid w:val="009001F8"/>
    <w:rsid w:val="00900EE2"/>
    <w:rsid w:val="00901AFB"/>
    <w:rsid w:val="00902587"/>
    <w:rsid w:val="00904253"/>
    <w:rsid w:val="009063BE"/>
    <w:rsid w:val="0090694E"/>
    <w:rsid w:val="00911E2E"/>
    <w:rsid w:val="009125C6"/>
    <w:rsid w:val="00913179"/>
    <w:rsid w:val="00913A5C"/>
    <w:rsid w:val="00913A98"/>
    <w:rsid w:val="009147CA"/>
    <w:rsid w:val="00915245"/>
    <w:rsid w:val="00915BDD"/>
    <w:rsid w:val="00916DC1"/>
    <w:rsid w:val="009204D3"/>
    <w:rsid w:val="0092217C"/>
    <w:rsid w:val="00926AE0"/>
    <w:rsid w:val="00931691"/>
    <w:rsid w:val="00931A9B"/>
    <w:rsid w:val="00935814"/>
    <w:rsid w:val="009366F8"/>
    <w:rsid w:val="00937941"/>
    <w:rsid w:val="00937A90"/>
    <w:rsid w:val="00940C24"/>
    <w:rsid w:val="00941023"/>
    <w:rsid w:val="009414EF"/>
    <w:rsid w:val="00941567"/>
    <w:rsid w:val="00942287"/>
    <w:rsid w:val="00942315"/>
    <w:rsid w:val="00942983"/>
    <w:rsid w:val="00943A74"/>
    <w:rsid w:val="00944B26"/>
    <w:rsid w:val="00945EED"/>
    <w:rsid w:val="00946E43"/>
    <w:rsid w:val="00951BA1"/>
    <w:rsid w:val="00951F6F"/>
    <w:rsid w:val="00951FF9"/>
    <w:rsid w:val="0095305B"/>
    <w:rsid w:val="00953E26"/>
    <w:rsid w:val="009548A8"/>
    <w:rsid w:val="0095513B"/>
    <w:rsid w:val="0095547A"/>
    <w:rsid w:val="00955940"/>
    <w:rsid w:val="00955D70"/>
    <w:rsid w:val="00955FE5"/>
    <w:rsid w:val="009568E3"/>
    <w:rsid w:val="00960C0F"/>
    <w:rsid w:val="00960E26"/>
    <w:rsid w:val="00961497"/>
    <w:rsid w:val="00961B48"/>
    <w:rsid w:val="00962714"/>
    <w:rsid w:val="0096298D"/>
    <w:rsid w:val="00963262"/>
    <w:rsid w:val="009669DA"/>
    <w:rsid w:val="00967A28"/>
    <w:rsid w:val="00967B9E"/>
    <w:rsid w:val="009701E8"/>
    <w:rsid w:val="00971108"/>
    <w:rsid w:val="009719BD"/>
    <w:rsid w:val="009731A8"/>
    <w:rsid w:val="0097405A"/>
    <w:rsid w:val="0097413E"/>
    <w:rsid w:val="009751CA"/>
    <w:rsid w:val="009806E8"/>
    <w:rsid w:val="00980CCC"/>
    <w:rsid w:val="00981040"/>
    <w:rsid w:val="009819DD"/>
    <w:rsid w:val="00982072"/>
    <w:rsid w:val="00983064"/>
    <w:rsid w:val="00983CCE"/>
    <w:rsid w:val="009871AD"/>
    <w:rsid w:val="0099472B"/>
    <w:rsid w:val="00994748"/>
    <w:rsid w:val="00996BFD"/>
    <w:rsid w:val="00996D8B"/>
    <w:rsid w:val="00997DD9"/>
    <w:rsid w:val="009A1EAD"/>
    <w:rsid w:val="009A2EEE"/>
    <w:rsid w:val="009A62E3"/>
    <w:rsid w:val="009B0665"/>
    <w:rsid w:val="009B1611"/>
    <w:rsid w:val="009B1905"/>
    <w:rsid w:val="009B1EFC"/>
    <w:rsid w:val="009B20B3"/>
    <w:rsid w:val="009B3849"/>
    <w:rsid w:val="009B51C7"/>
    <w:rsid w:val="009B54B4"/>
    <w:rsid w:val="009B5BE7"/>
    <w:rsid w:val="009B6A09"/>
    <w:rsid w:val="009B7974"/>
    <w:rsid w:val="009C44C0"/>
    <w:rsid w:val="009C69A6"/>
    <w:rsid w:val="009C7F85"/>
    <w:rsid w:val="009D13A6"/>
    <w:rsid w:val="009D1822"/>
    <w:rsid w:val="009D1DEF"/>
    <w:rsid w:val="009D41B0"/>
    <w:rsid w:val="009D473D"/>
    <w:rsid w:val="009D5269"/>
    <w:rsid w:val="009D670B"/>
    <w:rsid w:val="009D772C"/>
    <w:rsid w:val="009F02C3"/>
    <w:rsid w:val="009F04D1"/>
    <w:rsid w:val="009F14D1"/>
    <w:rsid w:val="009F2677"/>
    <w:rsid w:val="009F4269"/>
    <w:rsid w:val="009F4526"/>
    <w:rsid w:val="009F5BED"/>
    <w:rsid w:val="009F7851"/>
    <w:rsid w:val="00A004C4"/>
    <w:rsid w:val="00A02513"/>
    <w:rsid w:val="00A03077"/>
    <w:rsid w:val="00A04660"/>
    <w:rsid w:val="00A0578E"/>
    <w:rsid w:val="00A11571"/>
    <w:rsid w:val="00A1228A"/>
    <w:rsid w:val="00A12A37"/>
    <w:rsid w:val="00A12D17"/>
    <w:rsid w:val="00A1384D"/>
    <w:rsid w:val="00A13F9E"/>
    <w:rsid w:val="00A14393"/>
    <w:rsid w:val="00A16D12"/>
    <w:rsid w:val="00A172E3"/>
    <w:rsid w:val="00A20B6F"/>
    <w:rsid w:val="00A224A3"/>
    <w:rsid w:val="00A22C30"/>
    <w:rsid w:val="00A2440E"/>
    <w:rsid w:val="00A24AFB"/>
    <w:rsid w:val="00A258B9"/>
    <w:rsid w:val="00A3087B"/>
    <w:rsid w:val="00A30B1D"/>
    <w:rsid w:val="00A30DD9"/>
    <w:rsid w:val="00A33896"/>
    <w:rsid w:val="00A3418A"/>
    <w:rsid w:val="00A35337"/>
    <w:rsid w:val="00A365F4"/>
    <w:rsid w:val="00A37BDB"/>
    <w:rsid w:val="00A40D1A"/>
    <w:rsid w:val="00A41B51"/>
    <w:rsid w:val="00A43D82"/>
    <w:rsid w:val="00A44EF6"/>
    <w:rsid w:val="00A458BC"/>
    <w:rsid w:val="00A5025C"/>
    <w:rsid w:val="00A51695"/>
    <w:rsid w:val="00A54261"/>
    <w:rsid w:val="00A55052"/>
    <w:rsid w:val="00A56E43"/>
    <w:rsid w:val="00A5794E"/>
    <w:rsid w:val="00A57C2B"/>
    <w:rsid w:val="00A60815"/>
    <w:rsid w:val="00A61127"/>
    <w:rsid w:val="00A6116E"/>
    <w:rsid w:val="00A61ABE"/>
    <w:rsid w:val="00A61DC4"/>
    <w:rsid w:val="00A6455B"/>
    <w:rsid w:val="00A67D16"/>
    <w:rsid w:val="00A73AD9"/>
    <w:rsid w:val="00A83ACB"/>
    <w:rsid w:val="00A84BAC"/>
    <w:rsid w:val="00A84E97"/>
    <w:rsid w:val="00A85CFF"/>
    <w:rsid w:val="00A86CDC"/>
    <w:rsid w:val="00A8731F"/>
    <w:rsid w:val="00A87CAF"/>
    <w:rsid w:val="00A90311"/>
    <w:rsid w:val="00A911D2"/>
    <w:rsid w:val="00A9202A"/>
    <w:rsid w:val="00A93E73"/>
    <w:rsid w:val="00A94D61"/>
    <w:rsid w:val="00A96669"/>
    <w:rsid w:val="00AA10BB"/>
    <w:rsid w:val="00AA234E"/>
    <w:rsid w:val="00AA23CB"/>
    <w:rsid w:val="00AA3B0C"/>
    <w:rsid w:val="00AA5799"/>
    <w:rsid w:val="00AB4DB0"/>
    <w:rsid w:val="00AB4DE7"/>
    <w:rsid w:val="00AB55D6"/>
    <w:rsid w:val="00AC12D1"/>
    <w:rsid w:val="00AC1E40"/>
    <w:rsid w:val="00AC35DA"/>
    <w:rsid w:val="00AC4695"/>
    <w:rsid w:val="00AC4FDF"/>
    <w:rsid w:val="00AC5203"/>
    <w:rsid w:val="00AC5568"/>
    <w:rsid w:val="00AC68CD"/>
    <w:rsid w:val="00AC7B05"/>
    <w:rsid w:val="00AD02FE"/>
    <w:rsid w:val="00AD1887"/>
    <w:rsid w:val="00AD29E0"/>
    <w:rsid w:val="00AD5203"/>
    <w:rsid w:val="00AD66E6"/>
    <w:rsid w:val="00AE1A99"/>
    <w:rsid w:val="00AE1E31"/>
    <w:rsid w:val="00AE76CF"/>
    <w:rsid w:val="00AF00BB"/>
    <w:rsid w:val="00AF194A"/>
    <w:rsid w:val="00AF24FB"/>
    <w:rsid w:val="00AF42F5"/>
    <w:rsid w:val="00AF4396"/>
    <w:rsid w:val="00AF514F"/>
    <w:rsid w:val="00AF5359"/>
    <w:rsid w:val="00AF5891"/>
    <w:rsid w:val="00AF5AEE"/>
    <w:rsid w:val="00AF763B"/>
    <w:rsid w:val="00AF7EBB"/>
    <w:rsid w:val="00B009FE"/>
    <w:rsid w:val="00B00D87"/>
    <w:rsid w:val="00B01880"/>
    <w:rsid w:val="00B02165"/>
    <w:rsid w:val="00B06E73"/>
    <w:rsid w:val="00B10282"/>
    <w:rsid w:val="00B11877"/>
    <w:rsid w:val="00B13741"/>
    <w:rsid w:val="00B17070"/>
    <w:rsid w:val="00B17B5E"/>
    <w:rsid w:val="00B17F9B"/>
    <w:rsid w:val="00B2057C"/>
    <w:rsid w:val="00B205EB"/>
    <w:rsid w:val="00B20BBA"/>
    <w:rsid w:val="00B20CE3"/>
    <w:rsid w:val="00B22711"/>
    <w:rsid w:val="00B22754"/>
    <w:rsid w:val="00B2287B"/>
    <w:rsid w:val="00B22A29"/>
    <w:rsid w:val="00B24913"/>
    <w:rsid w:val="00B25DDD"/>
    <w:rsid w:val="00B31E08"/>
    <w:rsid w:val="00B3422D"/>
    <w:rsid w:val="00B342D5"/>
    <w:rsid w:val="00B34E1C"/>
    <w:rsid w:val="00B35708"/>
    <w:rsid w:val="00B37A18"/>
    <w:rsid w:val="00B4047B"/>
    <w:rsid w:val="00B408EA"/>
    <w:rsid w:val="00B41C27"/>
    <w:rsid w:val="00B4279E"/>
    <w:rsid w:val="00B42C9E"/>
    <w:rsid w:val="00B4471D"/>
    <w:rsid w:val="00B5056C"/>
    <w:rsid w:val="00B51A4C"/>
    <w:rsid w:val="00B51E64"/>
    <w:rsid w:val="00B51EE2"/>
    <w:rsid w:val="00B535E4"/>
    <w:rsid w:val="00B553C1"/>
    <w:rsid w:val="00B566BD"/>
    <w:rsid w:val="00B601A7"/>
    <w:rsid w:val="00B61C3C"/>
    <w:rsid w:val="00B62631"/>
    <w:rsid w:val="00B62BD9"/>
    <w:rsid w:val="00B62C11"/>
    <w:rsid w:val="00B63252"/>
    <w:rsid w:val="00B70600"/>
    <w:rsid w:val="00B71B8D"/>
    <w:rsid w:val="00B728EA"/>
    <w:rsid w:val="00B74F68"/>
    <w:rsid w:val="00B75231"/>
    <w:rsid w:val="00B75675"/>
    <w:rsid w:val="00B7659C"/>
    <w:rsid w:val="00B76F9F"/>
    <w:rsid w:val="00B83221"/>
    <w:rsid w:val="00B84615"/>
    <w:rsid w:val="00B87109"/>
    <w:rsid w:val="00B90B90"/>
    <w:rsid w:val="00B91302"/>
    <w:rsid w:val="00B9220D"/>
    <w:rsid w:val="00B9293A"/>
    <w:rsid w:val="00B934F8"/>
    <w:rsid w:val="00B93A7A"/>
    <w:rsid w:val="00B95299"/>
    <w:rsid w:val="00B95FD7"/>
    <w:rsid w:val="00B9619A"/>
    <w:rsid w:val="00B96EE2"/>
    <w:rsid w:val="00BA21D7"/>
    <w:rsid w:val="00BA4F3C"/>
    <w:rsid w:val="00BA66BE"/>
    <w:rsid w:val="00BA798E"/>
    <w:rsid w:val="00BB02AB"/>
    <w:rsid w:val="00BB299D"/>
    <w:rsid w:val="00BB2E04"/>
    <w:rsid w:val="00BB3C50"/>
    <w:rsid w:val="00BB6774"/>
    <w:rsid w:val="00BB6C25"/>
    <w:rsid w:val="00BC0673"/>
    <w:rsid w:val="00BC1C2E"/>
    <w:rsid w:val="00BC2AA9"/>
    <w:rsid w:val="00BC2B27"/>
    <w:rsid w:val="00BC2F87"/>
    <w:rsid w:val="00BC464D"/>
    <w:rsid w:val="00BC6103"/>
    <w:rsid w:val="00BD2F4B"/>
    <w:rsid w:val="00BD3A42"/>
    <w:rsid w:val="00BD5A4F"/>
    <w:rsid w:val="00BD7BF3"/>
    <w:rsid w:val="00BE098C"/>
    <w:rsid w:val="00BE3089"/>
    <w:rsid w:val="00BE4859"/>
    <w:rsid w:val="00BE4CBD"/>
    <w:rsid w:val="00BF058C"/>
    <w:rsid w:val="00BF0643"/>
    <w:rsid w:val="00BF127C"/>
    <w:rsid w:val="00BF20A1"/>
    <w:rsid w:val="00BF38CA"/>
    <w:rsid w:val="00BF4027"/>
    <w:rsid w:val="00BF73B0"/>
    <w:rsid w:val="00C00B5B"/>
    <w:rsid w:val="00C02949"/>
    <w:rsid w:val="00C03C9B"/>
    <w:rsid w:val="00C05A80"/>
    <w:rsid w:val="00C07F87"/>
    <w:rsid w:val="00C10978"/>
    <w:rsid w:val="00C11F91"/>
    <w:rsid w:val="00C13931"/>
    <w:rsid w:val="00C154CC"/>
    <w:rsid w:val="00C21854"/>
    <w:rsid w:val="00C219A3"/>
    <w:rsid w:val="00C21DB5"/>
    <w:rsid w:val="00C2261D"/>
    <w:rsid w:val="00C236A6"/>
    <w:rsid w:val="00C2399F"/>
    <w:rsid w:val="00C25CC3"/>
    <w:rsid w:val="00C2716F"/>
    <w:rsid w:val="00C2783A"/>
    <w:rsid w:val="00C27D79"/>
    <w:rsid w:val="00C3175C"/>
    <w:rsid w:val="00C33067"/>
    <w:rsid w:val="00C339AC"/>
    <w:rsid w:val="00C353D0"/>
    <w:rsid w:val="00C35D71"/>
    <w:rsid w:val="00C435B9"/>
    <w:rsid w:val="00C441BF"/>
    <w:rsid w:val="00C44F7E"/>
    <w:rsid w:val="00C456C4"/>
    <w:rsid w:val="00C46B5F"/>
    <w:rsid w:val="00C46F9E"/>
    <w:rsid w:val="00C470F8"/>
    <w:rsid w:val="00C476DA"/>
    <w:rsid w:val="00C50A1D"/>
    <w:rsid w:val="00C5164D"/>
    <w:rsid w:val="00C521EB"/>
    <w:rsid w:val="00C53B5A"/>
    <w:rsid w:val="00C53D43"/>
    <w:rsid w:val="00C55233"/>
    <w:rsid w:val="00C55802"/>
    <w:rsid w:val="00C5629E"/>
    <w:rsid w:val="00C579B8"/>
    <w:rsid w:val="00C57FE3"/>
    <w:rsid w:val="00C60C39"/>
    <w:rsid w:val="00C60D23"/>
    <w:rsid w:val="00C611FF"/>
    <w:rsid w:val="00C61B38"/>
    <w:rsid w:val="00C62F7D"/>
    <w:rsid w:val="00C6330A"/>
    <w:rsid w:val="00C651DD"/>
    <w:rsid w:val="00C6569D"/>
    <w:rsid w:val="00C6717D"/>
    <w:rsid w:val="00C67AD1"/>
    <w:rsid w:val="00C70EF5"/>
    <w:rsid w:val="00C70F38"/>
    <w:rsid w:val="00C71BF8"/>
    <w:rsid w:val="00C74A4C"/>
    <w:rsid w:val="00C753B6"/>
    <w:rsid w:val="00C77E34"/>
    <w:rsid w:val="00C82747"/>
    <w:rsid w:val="00C827F9"/>
    <w:rsid w:val="00C831B0"/>
    <w:rsid w:val="00C837C6"/>
    <w:rsid w:val="00C84862"/>
    <w:rsid w:val="00C84FA0"/>
    <w:rsid w:val="00C90B68"/>
    <w:rsid w:val="00C911F0"/>
    <w:rsid w:val="00C920D1"/>
    <w:rsid w:val="00C93956"/>
    <w:rsid w:val="00C93CC0"/>
    <w:rsid w:val="00C9555E"/>
    <w:rsid w:val="00C976E8"/>
    <w:rsid w:val="00C97BB6"/>
    <w:rsid w:val="00CA640B"/>
    <w:rsid w:val="00CA7265"/>
    <w:rsid w:val="00CA7278"/>
    <w:rsid w:val="00CB0C54"/>
    <w:rsid w:val="00CB16B2"/>
    <w:rsid w:val="00CB22E8"/>
    <w:rsid w:val="00CB25B8"/>
    <w:rsid w:val="00CB3BDF"/>
    <w:rsid w:val="00CB4C79"/>
    <w:rsid w:val="00CB5E5F"/>
    <w:rsid w:val="00CB6231"/>
    <w:rsid w:val="00CB6825"/>
    <w:rsid w:val="00CB7E13"/>
    <w:rsid w:val="00CC11B3"/>
    <w:rsid w:val="00CC24B1"/>
    <w:rsid w:val="00CC33F1"/>
    <w:rsid w:val="00CC373A"/>
    <w:rsid w:val="00CC46FC"/>
    <w:rsid w:val="00CC4970"/>
    <w:rsid w:val="00CC4B61"/>
    <w:rsid w:val="00CC4D0D"/>
    <w:rsid w:val="00CC58E9"/>
    <w:rsid w:val="00CD0248"/>
    <w:rsid w:val="00CD1641"/>
    <w:rsid w:val="00CD36EE"/>
    <w:rsid w:val="00CD52E2"/>
    <w:rsid w:val="00CD5F01"/>
    <w:rsid w:val="00CD662A"/>
    <w:rsid w:val="00CD6867"/>
    <w:rsid w:val="00CE0CAD"/>
    <w:rsid w:val="00CE1441"/>
    <w:rsid w:val="00CE1AAB"/>
    <w:rsid w:val="00CE1B11"/>
    <w:rsid w:val="00CE1CC0"/>
    <w:rsid w:val="00CE31B0"/>
    <w:rsid w:val="00CE36A2"/>
    <w:rsid w:val="00CE4680"/>
    <w:rsid w:val="00CE5054"/>
    <w:rsid w:val="00CE520B"/>
    <w:rsid w:val="00CE6D66"/>
    <w:rsid w:val="00CF04C5"/>
    <w:rsid w:val="00CF1DF2"/>
    <w:rsid w:val="00CF6CB3"/>
    <w:rsid w:val="00D00D3E"/>
    <w:rsid w:val="00D01A0B"/>
    <w:rsid w:val="00D01BD7"/>
    <w:rsid w:val="00D03FAD"/>
    <w:rsid w:val="00D0402D"/>
    <w:rsid w:val="00D0435C"/>
    <w:rsid w:val="00D105D7"/>
    <w:rsid w:val="00D11DDD"/>
    <w:rsid w:val="00D14429"/>
    <w:rsid w:val="00D144D7"/>
    <w:rsid w:val="00D163E1"/>
    <w:rsid w:val="00D16679"/>
    <w:rsid w:val="00D20379"/>
    <w:rsid w:val="00D21C12"/>
    <w:rsid w:val="00D31004"/>
    <w:rsid w:val="00D3124E"/>
    <w:rsid w:val="00D32B88"/>
    <w:rsid w:val="00D3373D"/>
    <w:rsid w:val="00D3376F"/>
    <w:rsid w:val="00D3525A"/>
    <w:rsid w:val="00D37BD5"/>
    <w:rsid w:val="00D40690"/>
    <w:rsid w:val="00D41837"/>
    <w:rsid w:val="00D42B1C"/>
    <w:rsid w:val="00D435BF"/>
    <w:rsid w:val="00D43CA3"/>
    <w:rsid w:val="00D44431"/>
    <w:rsid w:val="00D456AC"/>
    <w:rsid w:val="00D4590C"/>
    <w:rsid w:val="00D46475"/>
    <w:rsid w:val="00D47465"/>
    <w:rsid w:val="00D5042D"/>
    <w:rsid w:val="00D50F90"/>
    <w:rsid w:val="00D52202"/>
    <w:rsid w:val="00D5459B"/>
    <w:rsid w:val="00D556FB"/>
    <w:rsid w:val="00D55C25"/>
    <w:rsid w:val="00D561B2"/>
    <w:rsid w:val="00D566E5"/>
    <w:rsid w:val="00D56711"/>
    <w:rsid w:val="00D57717"/>
    <w:rsid w:val="00D57E9D"/>
    <w:rsid w:val="00D60193"/>
    <w:rsid w:val="00D6177C"/>
    <w:rsid w:val="00D6217C"/>
    <w:rsid w:val="00D62363"/>
    <w:rsid w:val="00D62B26"/>
    <w:rsid w:val="00D62CCF"/>
    <w:rsid w:val="00D6318F"/>
    <w:rsid w:val="00D63B6F"/>
    <w:rsid w:val="00D63C32"/>
    <w:rsid w:val="00D6517A"/>
    <w:rsid w:val="00D67118"/>
    <w:rsid w:val="00D7134E"/>
    <w:rsid w:val="00D721C9"/>
    <w:rsid w:val="00D75E0F"/>
    <w:rsid w:val="00D775FA"/>
    <w:rsid w:val="00D77B82"/>
    <w:rsid w:val="00D83587"/>
    <w:rsid w:val="00D8580F"/>
    <w:rsid w:val="00D867C2"/>
    <w:rsid w:val="00D876CF"/>
    <w:rsid w:val="00D90787"/>
    <w:rsid w:val="00D909FD"/>
    <w:rsid w:val="00D91E7D"/>
    <w:rsid w:val="00D955B6"/>
    <w:rsid w:val="00DA0F2E"/>
    <w:rsid w:val="00DA35DB"/>
    <w:rsid w:val="00DB2546"/>
    <w:rsid w:val="00DB47CE"/>
    <w:rsid w:val="00DC27B0"/>
    <w:rsid w:val="00DC2B9B"/>
    <w:rsid w:val="00DC31AC"/>
    <w:rsid w:val="00DC62CA"/>
    <w:rsid w:val="00DD0C71"/>
    <w:rsid w:val="00DD1646"/>
    <w:rsid w:val="00DD249D"/>
    <w:rsid w:val="00DD3FD3"/>
    <w:rsid w:val="00DD4EDA"/>
    <w:rsid w:val="00DD6B97"/>
    <w:rsid w:val="00DD6CD2"/>
    <w:rsid w:val="00DE124F"/>
    <w:rsid w:val="00DE1FD5"/>
    <w:rsid w:val="00DE3179"/>
    <w:rsid w:val="00DE3371"/>
    <w:rsid w:val="00DE36CD"/>
    <w:rsid w:val="00DE3ECB"/>
    <w:rsid w:val="00DE549A"/>
    <w:rsid w:val="00DE6381"/>
    <w:rsid w:val="00DE7307"/>
    <w:rsid w:val="00DE7D61"/>
    <w:rsid w:val="00DF1516"/>
    <w:rsid w:val="00DF5E76"/>
    <w:rsid w:val="00DF607D"/>
    <w:rsid w:val="00DF7273"/>
    <w:rsid w:val="00E00744"/>
    <w:rsid w:val="00E00E8C"/>
    <w:rsid w:val="00E02C5E"/>
    <w:rsid w:val="00E04266"/>
    <w:rsid w:val="00E05547"/>
    <w:rsid w:val="00E05AAA"/>
    <w:rsid w:val="00E06C2C"/>
    <w:rsid w:val="00E1191B"/>
    <w:rsid w:val="00E1310A"/>
    <w:rsid w:val="00E13919"/>
    <w:rsid w:val="00E15FDC"/>
    <w:rsid w:val="00E16707"/>
    <w:rsid w:val="00E16DCC"/>
    <w:rsid w:val="00E1725F"/>
    <w:rsid w:val="00E20361"/>
    <w:rsid w:val="00E2052B"/>
    <w:rsid w:val="00E251EC"/>
    <w:rsid w:val="00E256C4"/>
    <w:rsid w:val="00E26C25"/>
    <w:rsid w:val="00E26D80"/>
    <w:rsid w:val="00E30C6C"/>
    <w:rsid w:val="00E31708"/>
    <w:rsid w:val="00E32966"/>
    <w:rsid w:val="00E32B09"/>
    <w:rsid w:val="00E335CF"/>
    <w:rsid w:val="00E379D0"/>
    <w:rsid w:val="00E413B4"/>
    <w:rsid w:val="00E41576"/>
    <w:rsid w:val="00E41A19"/>
    <w:rsid w:val="00E425F2"/>
    <w:rsid w:val="00E425F5"/>
    <w:rsid w:val="00E43242"/>
    <w:rsid w:val="00E43823"/>
    <w:rsid w:val="00E467AB"/>
    <w:rsid w:val="00E468B8"/>
    <w:rsid w:val="00E50400"/>
    <w:rsid w:val="00E50C1A"/>
    <w:rsid w:val="00E50F8C"/>
    <w:rsid w:val="00E51367"/>
    <w:rsid w:val="00E521CD"/>
    <w:rsid w:val="00E523B9"/>
    <w:rsid w:val="00E54E6B"/>
    <w:rsid w:val="00E55522"/>
    <w:rsid w:val="00E56EDC"/>
    <w:rsid w:val="00E57129"/>
    <w:rsid w:val="00E600B9"/>
    <w:rsid w:val="00E613DF"/>
    <w:rsid w:val="00E627DB"/>
    <w:rsid w:val="00E6491C"/>
    <w:rsid w:val="00E65FB8"/>
    <w:rsid w:val="00E66348"/>
    <w:rsid w:val="00E67C71"/>
    <w:rsid w:val="00E70EE9"/>
    <w:rsid w:val="00E712A1"/>
    <w:rsid w:val="00E716B7"/>
    <w:rsid w:val="00E7439A"/>
    <w:rsid w:val="00E747C1"/>
    <w:rsid w:val="00E82B98"/>
    <w:rsid w:val="00E8581F"/>
    <w:rsid w:val="00E864A9"/>
    <w:rsid w:val="00E94414"/>
    <w:rsid w:val="00E95CC6"/>
    <w:rsid w:val="00E96852"/>
    <w:rsid w:val="00E9754F"/>
    <w:rsid w:val="00E9780B"/>
    <w:rsid w:val="00EA0067"/>
    <w:rsid w:val="00EA0DE3"/>
    <w:rsid w:val="00EA1623"/>
    <w:rsid w:val="00EA168A"/>
    <w:rsid w:val="00EA5220"/>
    <w:rsid w:val="00EA54D2"/>
    <w:rsid w:val="00EA5702"/>
    <w:rsid w:val="00EA586F"/>
    <w:rsid w:val="00EA5D9E"/>
    <w:rsid w:val="00EB089C"/>
    <w:rsid w:val="00EB16BE"/>
    <w:rsid w:val="00EC0AB7"/>
    <w:rsid w:val="00EC18A7"/>
    <w:rsid w:val="00EC1A58"/>
    <w:rsid w:val="00EC2DD8"/>
    <w:rsid w:val="00EC4F82"/>
    <w:rsid w:val="00EC6B57"/>
    <w:rsid w:val="00ED078F"/>
    <w:rsid w:val="00ED1F20"/>
    <w:rsid w:val="00ED2C39"/>
    <w:rsid w:val="00ED3BE4"/>
    <w:rsid w:val="00ED3E37"/>
    <w:rsid w:val="00ED406D"/>
    <w:rsid w:val="00ED6689"/>
    <w:rsid w:val="00ED6DB3"/>
    <w:rsid w:val="00EE1DEA"/>
    <w:rsid w:val="00EE2A6B"/>
    <w:rsid w:val="00EE3998"/>
    <w:rsid w:val="00EE417D"/>
    <w:rsid w:val="00EE5266"/>
    <w:rsid w:val="00EE597B"/>
    <w:rsid w:val="00EE5C5C"/>
    <w:rsid w:val="00EE7189"/>
    <w:rsid w:val="00EF1DEE"/>
    <w:rsid w:val="00EF34D0"/>
    <w:rsid w:val="00EF3B2B"/>
    <w:rsid w:val="00EF5EF2"/>
    <w:rsid w:val="00EF6BD7"/>
    <w:rsid w:val="00EF7D26"/>
    <w:rsid w:val="00F02619"/>
    <w:rsid w:val="00F02B11"/>
    <w:rsid w:val="00F0336E"/>
    <w:rsid w:val="00F03D8F"/>
    <w:rsid w:val="00F04243"/>
    <w:rsid w:val="00F05581"/>
    <w:rsid w:val="00F10875"/>
    <w:rsid w:val="00F121AF"/>
    <w:rsid w:val="00F14132"/>
    <w:rsid w:val="00F1563D"/>
    <w:rsid w:val="00F165B8"/>
    <w:rsid w:val="00F167DA"/>
    <w:rsid w:val="00F17DFD"/>
    <w:rsid w:val="00F24990"/>
    <w:rsid w:val="00F24C9A"/>
    <w:rsid w:val="00F26107"/>
    <w:rsid w:val="00F26361"/>
    <w:rsid w:val="00F268FA"/>
    <w:rsid w:val="00F27EAC"/>
    <w:rsid w:val="00F30077"/>
    <w:rsid w:val="00F300CA"/>
    <w:rsid w:val="00F305C4"/>
    <w:rsid w:val="00F318B2"/>
    <w:rsid w:val="00F33677"/>
    <w:rsid w:val="00F3502C"/>
    <w:rsid w:val="00F3687A"/>
    <w:rsid w:val="00F4065F"/>
    <w:rsid w:val="00F4118B"/>
    <w:rsid w:val="00F41E3F"/>
    <w:rsid w:val="00F432A0"/>
    <w:rsid w:val="00F43580"/>
    <w:rsid w:val="00F439EA"/>
    <w:rsid w:val="00F43BD2"/>
    <w:rsid w:val="00F444E1"/>
    <w:rsid w:val="00F47196"/>
    <w:rsid w:val="00F47967"/>
    <w:rsid w:val="00F47C53"/>
    <w:rsid w:val="00F510E8"/>
    <w:rsid w:val="00F5247E"/>
    <w:rsid w:val="00F537E4"/>
    <w:rsid w:val="00F55358"/>
    <w:rsid w:val="00F55617"/>
    <w:rsid w:val="00F5571B"/>
    <w:rsid w:val="00F572C8"/>
    <w:rsid w:val="00F576A7"/>
    <w:rsid w:val="00F57B02"/>
    <w:rsid w:val="00F57F70"/>
    <w:rsid w:val="00F61150"/>
    <w:rsid w:val="00F617E7"/>
    <w:rsid w:val="00F629A7"/>
    <w:rsid w:val="00F638D2"/>
    <w:rsid w:val="00F658E4"/>
    <w:rsid w:val="00F7285B"/>
    <w:rsid w:val="00F739D0"/>
    <w:rsid w:val="00F74399"/>
    <w:rsid w:val="00F75004"/>
    <w:rsid w:val="00F76642"/>
    <w:rsid w:val="00F80D3B"/>
    <w:rsid w:val="00F820B3"/>
    <w:rsid w:val="00F821CE"/>
    <w:rsid w:val="00F8297E"/>
    <w:rsid w:val="00F85486"/>
    <w:rsid w:val="00F8571B"/>
    <w:rsid w:val="00F87C9E"/>
    <w:rsid w:val="00F90741"/>
    <w:rsid w:val="00F90AC1"/>
    <w:rsid w:val="00F91C20"/>
    <w:rsid w:val="00F921EA"/>
    <w:rsid w:val="00F929EE"/>
    <w:rsid w:val="00F9527D"/>
    <w:rsid w:val="00F96B78"/>
    <w:rsid w:val="00FA04DE"/>
    <w:rsid w:val="00FA0AD6"/>
    <w:rsid w:val="00FA3C56"/>
    <w:rsid w:val="00FA5446"/>
    <w:rsid w:val="00FA6F7D"/>
    <w:rsid w:val="00FA6FC9"/>
    <w:rsid w:val="00FA77A7"/>
    <w:rsid w:val="00FB0D8A"/>
    <w:rsid w:val="00FB1ABB"/>
    <w:rsid w:val="00FB2B95"/>
    <w:rsid w:val="00FB4266"/>
    <w:rsid w:val="00FB4BD1"/>
    <w:rsid w:val="00FB4C29"/>
    <w:rsid w:val="00FB64D9"/>
    <w:rsid w:val="00FC2D8D"/>
    <w:rsid w:val="00FC5A18"/>
    <w:rsid w:val="00FC5AB4"/>
    <w:rsid w:val="00FC6720"/>
    <w:rsid w:val="00FD0144"/>
    <w:rsid w:val="00FD2389"/>
    <w:rsid w:val="00FD2ECC"/>
    <w:rsid w:val="00FD4247"/>
    <w:rsid w:val="00FE4843"/>
    <w:rsid w:val="00FE55D1"/>
    <w:rsid w:val="00FE5F8D"/>
    <w:rsid w:val="00FE698F"/>
    <w:rsid w:val="00FF04C5"/>
    <w:rsid w:val="00FF0A27"/>
    <w:rsid w:val="00FF1BA0"/>
    <w:rsid w:val="00FF3171"/>
    <w:rsid w:val="00FF4047"/>
    <w:rsid w:val="0520FDCF"/>
    <w:rsid w:val="059703E9"/>
    <w:rsid w:val="06461862"/>
    <w:rsid w:val="066847E5"/>
    <w:rsid w:val="09B3F8F4"/>
    <w:rsid w:val="0A1B4B88"/>
    <w:rsid w:val="0C44F96F"/>
    <w:rsid w:val="0D68C00E"/>
    <w:rsid w:val="0DA9B883"/>
    <w:rsid w:val="0E59A956"/>
    <w:rsid w:val="10238775"/>
    <w:rsid w:val="134611EF"/>
    <w:rsid w:val="149C2488"/>
    <w:rsid w:val="183F5FAF"/>
    <w:rsid w:val="1A3C649B"/>
    <w:rsid w:val="1A4CD271"/>
    <w:rsid w:val="1B4902B8"/>
    <w:rsid w:val="1C6DC567"/>
    <w:rsid w:val="1E8D7546"/>
    <w:rsid w:val="1ED0AE1C"/>
    <w:rsid w:val="1F8E4208"/>
    <w:rsid w:val="1FBE46E9"/>
    <w:rsid w:val="2127887D"/>
    <w:rsid w:val="21CDDD3E"/>
    <w:rsid w:val="227753A7"/>
    <w:rsid w:val="22D06E21"/>
    <w:rsid w:val="2393DD3F"/>
    <w:rsid w:val="26E35617"/>
    <w:rsid w:val="27334EA3"/>
    <w:rsid w:val="27AE648D"/>
    <w:rsid w:val="2C1A1AED"/>
    <w:rsid w:val="2C3907A8"/>
    <w:rsid w:val="2D58DB62"/>
    <w:rsid w:val="2D94529C"/>
    <w:rsid w:val="30087B27"/>
    <w:rsid w:val="321F8F72"/>
    <w:rsid w:val="38771163"/>
    <w:rsid w:val="38E5E8C0"/>
    <w:rsid w:val="39175B58"/>
    <w:rsid w:val="3A699233"/>
    <w:rsid w:val="3B7C8D50"/>
    <w:rsid w:val="3D0EFBA9"/>
    <w:rsid w:val="3D3FF268"/>
    <w:rsid w:val="3D63B6D7"/>
    <w:rsid w:val="401F69B5"/>
    <w:rsid w:val="41629907"/>
    <w:rsid w:val="42E85A0D"/>
    <w:rsid w:val="4371D6E5"/>
    <w:rsid w:val="439B1FDE"/>
    <w:rsid w:val="442A066A"/>
    <w:rsid w:val="4996E0D1"/>
    <w:rsid w:val="4A5CE5A4"/>
    <w:rsid w:val="4AACDACD"/>
    <w:rsid w:val="4AB08A6A"/>
    <w:rsid w:val="4B955D4F"/>
    <w:rsid w:val="4D81F5B8"/>
    <w:rsid w:val="4F2494F0"/>
    <w:rsid w:val="5120894C"/>
    <w:rsid w:val="51DAE813"/>
    <w:rsid w:val="53580616"/>
    <w:rsid w:val="5361FF21"/>
    <w:rsid w:val="53BED10B"/>
    <w:rsid w:val="587BD866"/>
    <w:rsid w:val="5A38B641"/>
    <w:rsid w:val="5A44629D"/>
    <w:rsid w:val="5A57C99E"/>
    <w:rsid w:val="61E160FA"/>
    <w:rsid w:val="64B78713"/>
    <w:rsid w:val="6585FC72"/>
    <w:rsid w:val="684FD51E"/>
    <w:rsid w:val="69B86AF3"/>
    <w:rsid w:val="6B4383A0"/>
    <w:rsid w:val="6B6C5D07"/>
    <w:rsid w:val="6BA9665E"/>
    <w:rsid w:val="6D041C30"/>
    <w:rsid w:val="6D67CB86"/>
    <w:rsid w:val="6E5C04AF"/>
    <w:rsid w:val="6F68697B"/>
    <w:rsid w:val="70037F44"/>
    <w:rsid w:val="720CAB4A"/>
    <w:rsid w:val="721F602D"/>
    <w:rsid w:val="72C8EA68"/>
    <w:rsid w:val="736C07BF"/>
    <w:rsid w:val="7477F896"/>
    <w:rsid w:val="7503496D"/>
    <w:rsid w:val="7552F5D6"/>
    <w:rsid w:val="75CFDFEB"/>
    <w:rsid w:val="780AAB1D"/>
    <w:rsid w:val="782767D5"/>
    <w:rsid w:val="7A4F10AA"/>
    <w:rsid w:val="7AED5551"/>
    <w:rsid w:val="7B1124B5"/>
    <w:rsid w:val="7C7B897D"/>
    <w:rsid w:val="7DE0FF7C"/>
    <w:rsid w:val="7E930A2F"/>
    <w:rsid w:val="7F10F56A"/>
    <w:rsid w:val="7F42563C"/>
    <w:rsid w:val="7FADD81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753B8"/>
  <w15:docId w15:val="{E0044D57-3751-495F-AD74-6678F850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4748"/>
    <w:rPr>
      <w:rFonts w:ascii="Arial" w:hAnsi="Arial"/>
      <w:sz w:val="18"/>
    </w:rPr>
  </w:style>
  <w:style w:type="paragraph" w:styleId="Heading1">
    <w:name w:val="heading 1"/>
    <w:basedOn w:val="Normal"/>
    <w:next w:val="Normal"/>
    <w:qFormat/>
    <w:rsid w:val="00B95FD7"/>
    <w:pPr>
      <w:keepNext/>
      <w:keepLines/>
      <w:numPr>
        <w:numId w:val="10"/>
      </w:numPr>
      <w:spacing w:before="60" w:after="20" w:line="288" w:lineRule="auto"/>
      <w:ind w:hanging="218"/>
      <w:outlineLvl w:val="0"/>
    </w:pPr>
    <w:rPr>
      <w:b/>
      <w:sz w:val="22"/>
      <w:szCs w:val="18"/>
    </w:rPr>
  </w:style>
  <w:style w:type="paragraph" w:styleId="Heading2">
    <w:name w:val="heading 2"/>
    <w:basedOn w:val="Normal"/>
    <w:next w:val="Normal"/>
    <w:qFormat/>
    <w:rsid w:val="00222CB1"/>
    <w:pPr>
      <w:keepNext/>
      <w:numPr>
        <w:numId w:val="9"/>
      </w:numPr>
      <w:spacing w:before="240" w:after="120"/>
      <w:outlineLvl w:val="1"/>
    </w:pPr>
    <w:rPr>
      <w:b/>
      <w:bCs/>
      <w:sz w:val="22"/>
    </w:rPr>
  </w:style>
  <w:style w:type="paragraph" w:styleId="Heading3">
    <w:name w:val="heading 3"/>
    <w:basedOn w:val="Normal"/>
    <w:next w:val="NormalIndent"/>
    <w:qFormat/>
    <w:rsid w:val="008F216C"/>
    <w:pPr>
      <w:ind w:left="283"/>
      <w:outlineLvl w:val="2"/>
    </w:pPr>
    <w:rPr>
      <w:b/>
      <w:bCs/>
      <w:sz w:val="22"/>
    </w:rPr>
  </w:style>
  <w:style w:type="paragraph" w:styleId="Heading4">
    <w:name w:val="heading 4"/>
    <w:basedOn w:val="Normal"/>
    <w:next w:val="Normal"/>
    <w:qFormat/>
    <w:rsid w:val="003B0C5B"/>
    <w:pPr>
      <w:keepNext/>
      <w:tabs>
        <w:tab w:val="left" w:pos="3969"/>
      </w:tabs>
      <w:spacing w:before="60"/>
      <w:outlineLvl w:val="3"/>
    </w:pPr>
    <w:rPr>
      <w:b/>
    </w:rPr>
  </w:style>
  <w:style w:type="paragraph" w:styleId="Heading5">
    <w:name w:val="heading 5"/>
    <w:basedOn w:val="Normal"/>
    <w:next w:val="Normal"/>
    <w:qFormat/>
    <w:rsid w:val="003B0C5B"/>
    <w:pPr>
      <w:keepNext/>
      <w:tabs>
        <w:tab w:val="left" w:pos="3969"/>
      </w:tabs>
      <w:spacing w:before="60"/>
      <w:ind w:right="142"/>
      <w:outlineLvl w:val="4"/>
    </w:pPr>
    <w:rPr>
      <w:b/>
    </w:rPr>
  </w:style>
  <w:style w:type="paragraph" w:styleId="Heading6">
    <w:name w:val="heading 6"/>
    <w:basedOn w:val="Normal"/>
    <w:next w:val="Normal"/>
    <w:qFormat/>
    <w:rsid w:val="003B0C5B"/>
    <w:pPr>
      <w:keepNext/>
      <w:spacing w:before="120"/>
      <w:ind w:left="284" w:hanging="284"/>
      <w:outlineLvl w:val="5"/>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3B0C5B"/>
    <w:pPr>
      <w:ind w:left="708"/>
    </w:pPr>
  </w:style>
  <w:style w:type="paragraph" w:customStyle="1" w:styleId="1Einrckung">
    <w:name w:val="1. Einrückung"/>
    <w:basedOn w:val="Normal"/>
    <w:rsid w:val="003B0C5B"/>
    <w:pPr>
      <w:tabs>
        <w:tab w:val="left" w:pos="510"/>
      </w:tabs>
      <w:ind w:left="510" w:hanging="510"/>
    </w:pPr>
  </w:style>
  <w:style w:type="paragraph" w:customStyle="1" w:styleId="2Einrckung">
    <w:name w:val="2. Einrückung"/>
    <w:basedOn w:val="Normal"/>
    <w:rsid w:val="003B0C5B"/>
    <w:pPr>
      <w:tabs>
        <w:tab w:val="left" w:pos="510"/>
        <w:tab w:val="left" w:pos="1021"/>
      </w:tabs>
      <w:ind w:left="1021" w:hanging="510"/>
    </w:pPr>
  </w:style>
  <w:style w:type="paragraph" w:customStyle="1" w:styleId="3Einrckung">
    <w:name w:val="3. Einrückung"/>
    <w:basedOn w:val="Normal"/>
    <w:rsid w:val="003B0C5B"/>
    <w:pPr>
      <w:tabs>
        <w:tab w:val="left" w:pos="510"/>
        <w:tab w:val="left" w:pos="1021"/>
        <w:tab w:val="left" w:pos="1560"/>
      </w:tabs>
      <w:ind w:left="1560" w:hanging="510"/>
    </w:pPr>
  </w:style>
  <w:style w:type="paragraph" w:customStyle="1" w:styleId="DatEinrckung">
    <w:name w:val="Dat.Einrückung"/>
    <w:basedOn w:val="Normal"/>
    <w:rsid w:val="003B0C5B"/>
    <w:pPr>
      <w:tabs>
        <w:tab w:val="left" w:pos="1474"/>
      </w:tabs>
      <w:ind w:left="1474" w:hanging="1474"/>
    </w:pPr>
  </w:style>
  <w:style w:type="paragraph" w:styleId="Footer">
    <w:name w:val="footer"/>
    <w:basedOn w:val="Normal"/>
    <w:rsid w:val="003B0C5B"/>
    <w:pPr>
      <w:tabs>
        <w:tab w:val="center" w:pos="4819"/>
        <w:tab w:val="right" w:pos="9071"/>
      </w:tabs>
    </w:pPr>
  </w:style>
  <w:style w:type="paragraph" w:styleId="Header">
    <w:name w:val="header"/>
    <w:basedOn w:val="Normal"/>
    <w:rsid w:val="003B0C5B"/>
    <w:pPr>
      <w:tabs>
        <w:tab w:val="center" w:pos="4819"/>
        <w:tab w:val="right" w:pos="9071"/>
      </w:tabs>
    </w:pPr>
  </w:style>
  <w:style w:type="character" w:styleId="PageNumber">
    <w:name w:val="page number"/>
    <w:basedOn w:val="DefaultParagraphFont"/>
    <w:rsid w:val="003B0C5B"/>
  </w:style>
  <w:style w:type="paragraph" w:styleId="CommentText">
    <w:name w:val="annotation text"/>
    <w:basedOn w:val="Normal"/>
    <w:link w:val="CommentTextChar"/>
    <w:uiPriority w:val="99"/>
    <w:rsid w:val="003B0C5B"/>
    <w:pPr>
      <w:tabs>
        <w:tab w:val="left" w:pos="480"/>
      </w:tabs>
    </w:pPr>
    <w:rPr>
      <w:rFonts w:ascii="Univers (WN)" w:hAnsi="Univers (WN)"/>
      <w:sz w:val="20"/>
    </w:rPr>
  </w:style>
  <w:style w:type="paragraph" w:styleId="BodyTextIndent">
    <w:name w:val="Body Text Indent"/>
    <w:basedOn w:val="Normal"/>
    <w:rsid w:val="003B0C5B"/>
    <w:pPr>
      <w:ind w:left="198"/>
      <w:jc w:val="both"/>
    </w:pPr>
  </w:style>
  <w:style w:type="paragraph" w:styleId="BodyText">
    <w:name w:val="Body Text"/>
    <w:basedOn w:val="Normal"/>
    <w:rsid w:val="003B0C5B"/>
    <w:pPr>
      <w:spacing w:before="40" w:after="120"/>
    </w:pPr>
  </w:style>
  <w:style w:type="paragraph" w:styleId="BodyText2">
    <w:name w:val="Body Text 2"/>
    <w:basedOn w:val="Normal"/>
    <w:rsid w:val="003B0C5B"/>
    <w:pPr>
      <w:jc w:val="both"/>
    </w:pPr>
  </w:style>
  <w:style w:type="character" w:styleId="FootnoteReference">
    <w:name w:val="footnote reference"/>
    <w:basedOn w:val="DefaultParagraphFont"/>
    <w:uiPriority w:val="99"/>
    <w:rsid w:val="003B0C5B"/>
    <w:rPr>
      <w:vertAlign w:val="superscript"/>
    </w:rPr>
  </w:style>
  <w:style w:type="paragraph" w:styleId="FootnoteText">
    <w:name w:val="footnote text"/>
    <w:basedOn w:val="Normal"/>
    <w:link w:val="FootnoteTextChar"/>
    <w:uiPriority w:val="99"/>
    <w:rsid w:val="00315AEB"/>
    <w:rPr>
      <w:sz w:val="16"/>
    </w:rPr>
  </w:style>
  <w:style w:type="paragraph" w:styleId="BodyText3">
    <w:name w:val="Body Text 3"/>
    <w:basedOn w:val="Normal"/>
    <w:rsid w:val="003B0C5B"/>
    <w:pPr>
      <w:jc w:val="both"/>
    </w:pPr>
    <w:rPr>
      <w:u w:val="single"/>
    </w:rPr>
  </w:style>
  <w:style w:type="paragraph" w:styleId="BodyTextIndent2">
    <w:name w:val="Body Text Indent 2"/>
    <w:basedOn w:val="Normal"/>
    <w:rsid w:val="003B0C5B"/>
    <w:pPr>
      <w:tabs>
        <w:tab w:val="left" w:pos="142"/>
      </w:tabs>
      <w:spacing w:before="120"/>
      <w:ind w:left="215"/>
    </w:pPr>
    <w:rPr>
      <w:szCs w:val="22"/>
    </w:rPr>
  </w:style>
  <w:style w:type="paragraph" w:styleId="BodyTextIndent3">
    <w:name w:val="Body Text Indent 3"/>
    <w:basedOn w:val="Normal"/>
    <w:rsid w:val="003B0C5B"/>
    <w:pPr>
      <w:spacing w:before="40"/>
      <w:ind w:left="214" w:hanging="214"/>
    </w:pPr>
    <w:rPr>
      <w:b/>
      <w:bCs/>
      <w:szCs w:val="22"/>
    </w:rPr>
  </w:style>
  <w:style w:type="paragraph" w:customStyle="1" w:styleId="Angabe">
    <w:name w:val="Angabe"/>
    <w:basedOn w:val="Normal"/>
    <w:link w:val="AngabeZchn"/>
    <w:qFormat/>
    <w:rsid w:val="009B0665"/>
    <w:pPr>
      <w:spacing w:after="60"/>
    </w:pPr>
    <w:rPr>
      <w:sz w:val="22"/>
      <w:szCs w:val="18"/>
    </w:rPr>
  </w:style>
  <w:style w:type="paragraph" w:customStyle="1" w:styleId="Spiegelstrich">
    <w:name w:val="Spiegelstrich"/>
    <w:basedOn w:val="Normal"/>
    <w:rsid w:val="003B0C5B"/>
    <w:pPr>
      <w:numPr>
        <w:numId w:val="4"/>
      </w:numPr>
      <w:tabs>
        <w:tab w:val="clear" w:pos="360"/>
        <w:tab w:val="left" w:pos="284"/>
      </w:tabs>
    </w:pPr>
  </w:style>
  <w:style w:type="paragraph" w:customStyle="1" w:styleId="Bezeichnung">
    <w:name w:val="Bezeichnung"/>
    <w:basedOn w:val="Normal"/>
    <w:qFormat/>
    <w:rsid w:val="00055B7E"/>
    <w:pPr>
      <w:keepLines/>
      <w:spacing w:before="60" w:after="60"/>
      <w:ind w:right="227"/>
    </w:pPr>
  </w:style>
  <w:style w:type="character" w:customStyle="1" w:styleId="AngabeZchn">
    <w:name w:val="Angabe Zchn"/>
    <w:basedOn w:val="DefaultParagraphFont"/>
    <w:link w:val="Angabe"/>
    <w:rsid w:val="009B0665"/>
    <w:rPr>
      <w:rFonts w:ascii="Arial" w:hAnsi="Arial"/>
      <w:sz w:val="22"/>
      <w:szCs w:val="18"/>
    </w:rPr>
  </w:style>
  <w:style w:type="character" w:styleId="Hyperlink">
    <w:name w:val="Hyperlink"/>
    <w:basedOn w:val="DefaultParagraphFont"/>
    <w:rsid w:val="00FB4BD1"/>
    <w:rPr>
      <w:color w:val="0000FF"/>
      <w:u w:val="single"/>
    </w:rPr>
  </w:style>
  <w:style w:type="paragraph" w:styleId="BalloonText">
    <w:name w:val="Balloon Text"/>
    <w:basedOn w:val="Normal"/>
    <w:link w:val="BalloonTextChar"/>
    <w:rsid w:val="000532E3"/>
    <w:rPr>
      <w:rFonts w:ascii="Tahoma" w:hAnsi="Tahoma" w:cs="Tahoma"/>
      <w:sz w:val="16"/>
      <w:szCs w:val="16"/>
    </w:rPr>
  </w:style>
  <w:style w:type="character" w:customStyle="1" w:styleId="BalloonTextChar">
    <w:name w:val="Balloon Text Char"/>
    <w:basedOn w:val="DefaultParagraphFont"/>
    <w:link w:val="BalloonText"/>
    <w:rsid w:val="000532E3"/>
    <w:rPr>
      <w:rFonts w:ascii="Tahoma" w:hAnsi="Tahoma" w:cs="Tahoma"/>
      <w:sz w:val="16"/>
      <w:szCs w:val="16"/>
    </w:rPr>
  </w:style>
  <w:style w:type="character" w:styleId="FollowedHyperlink">
    <w:name w:val="FollowedHyperlink"/>
    <w:basedOn w:val="DefaultParagraphFont"/>
    <w:rsid w:val="00701A67"/>
    <w:rPr>
      <w:color w:val="800080" w:themeColor="followedHyperlink"/>
      <w:u w:val="single"/>
    </w:rPr>
  </w:style>
  <w:style w:type="character" w:styleId="CommentReference">
    <w:name w:val="annotation reference"/>
    <w:basedOn w:val="DefaultParagraphFont"/>
    <w:uiPriority w:val="99"/>
    <w:rsid w:val="0083433C"/>
    <w:rPr>
      <w:sz w:val="16"/>
      <w:szCs w:val="16"/>
    </w:rPr>
  </w:style>
  <w:style w:type="paragraph" w:styleId="CommentSubject">
    <w:name w:val="annotation subject"/>
    <w:basedOn w:val="CommentText"/>
    <w:next w:val="CommentText"/>
    <w:link w:val="CommentSubjectChar"/>
    <w:rsid w:val="0083433C"/>
    <w:pPr>
      <w:tabs>
        <w:tab w:val="clear" w:pos="480"/>
      </w:tabs>
    </w:pPr>
    <w:rPr>
      <w:rFonts w:ascii="Arial" w:hAnsi="Arial"/>
      <w:b/>
      <w:bCs/>
    </w:rPr>
  </w:style>
  <w:style w:type="character" w:customStyle="1" w:styleId="CommentTextChar">
    <w:name w:val="Comment Text Char"/>
    <w:basedOn w:val="DefaultParagraphFont"/>
    <w:link w:val="CommentText"/>
    <w:uiPriority w:val="99"/>
    <w:rsid w:val="0083433C"/>
    <w:rPr>
      <w:rFonts w:ascii="Univers (WN)" w:hAnsi="Univers (WN)"/>
    </w:rPr>
  </w:style>
  <w:style w:type="character" w:customStyle="1" w:styleId="CommentSubjectChar">
    <w:name w:val="Comment Subject Char"/>
    <w:basedOn w:val="CommentTextChar"/>
    <w:link w:val="CommentSubject"/>
    <w:rsid w:val="0083433C"/>
    <w:rPr>
      <w:rFonts w:ascii="Arial" w:hAnsi="Arial"/>
      <w:b/>
      <w:bCs/>
    </w:rPr>
  </w:style>
  <w:style w:type="paragraph" w:customStyle="1" w:styleId="Tabellentext">
    <w:name w:val="Tabellentext"/>
    <w:basedOn w:val="Normal"/>
    <w:link w:val="TabellentextZchn"/>
    <w:qFormat/>
    <w:rsid w:val="00CB6231"/>
    <w:pPr>
      <w:spacing w:line="288" w:lineRule="auto"/>
      <w:ind w:left="85"/>
    </w:pPr>
    <w:rPr>
      <w:szCs w:val="22"/>
    </w:rPr>
  </w:style>
  <w:style w:type="paragraph" w:customStyle="1" w:styleId="TabelleBeschriftung">
    <w:name w:val="Tabelle Beschriftung"/>
    <w:basedOn w:val="Tabellentext"/>
    <w:rsid w:val="00CB6231"/>
    <w:pPr>
      <w:spacing w:before="40"/>
    </w:pPr>
    <w:rPr>
      <w:b/>
      <w:bCs/>
    </w:rPr>
  </w:style>
  <w:style w:type="character" w:customStyle="1" w:styleId="TabellentextZchn">
    <w:name w:val="Tabellentext Zchn"/>
    <w:basedOn w:val="DefaultParagraphFont"/>
    <w:link w:val="Tabellentext"/>
    <w:rsid w:val="00CB6231"/>
    <w:rPr>
      <w:rFonts w:ascii="Arial" w:hAnsi="Arial"/>
      <w:sz w:val="22"/>
      <w:szCs w:val="22"/>
    </w:rPr>
  </w:style>
  <w:style w:type="paragraph" w:customStyle="1" w:styleId="Kopfberschrift">
    <w:name w:val="Kopf Überschrift"/>
    <w:basedOn w:val="Normal"/>
    <w:next w:val="Normal"/>
    <w:qFormat/>
    <w:rsid w:val="00D5042D"/>
    <w:pPr>
      <w:spacing w:before="480" w:line="288" w:lineRule="auto"/>
    </w:pPr>
    <w:rPr>
      <w:b/>
      <w:sz w:val="28"/>
      <w:szCs w:val="28"/>
    </w:rPr>
  </w:style>
  <w:style w:type="paragraph" w:customStyle="1" w:styleId="KopfUnterberschrift">
    <w:name w:val="Kopf Unterüberschrift"/>
    <w:basedOn w:val="Kopfberschrift"/>
    <w:qFormat/>
    <w:rsid w:val="00D5042D"/>
    <w:pPr>
      <w:spacing w:before="60"/>
      <w:contextualSpacing/>
    </w:pPr>
    <w:rPr>
      <w:sz w:val="18"/>
    </w:rPr>
  </w:style>
  <w:style w:type="character" w:customStyle="1" w:styleId="FootnoteTextChar">
    <w:name w:val="Footnote Text Char"/>
    <w:basedOn w:val="DefaultParagraphFont"/>
    <w:link w:val="FootnoteText"/>
    <w:uiPriority w:val="99"/>
    <w:rsid w:val="00D5042D"/>
    <w:rPr>
      <w:rFonts w:ascii="Arial" w:hAnsi="Arial"/>
      <w:sz w:val="16"/>
    </w:rPr>
  </w:style>
  <w:style w:type="paragraph" w:customStyle="1" w:styleId="Bezeichnungoben">
    <w:name w:val="Bezeichnung oben"/>
    <w:basedOn w:val="Bezeichnung"/>
    <w:qFormat/>
    <w:rsid w:val="008F216C"/>
    <w:pPr>
      <w:spacing w:before="0"/>
    </w:pPr>
    <w:rPr>
      <w:b/>
      <w:bCs/>
    </w:rPr>
  </w:style>
  <w:style w:type="paragraph" w:styleId="ListParagraph">
    <w:name w:val="List Paragraph"/>
    <w:basedOn w:val="Heading3"/>
    <w:uiPriority w:val="34"/>
    <w:qFormat/>
    <w:rsid w:val="008F216C"/>
    <w:pPr>
      <w:numPr>
        <w:numId w:val="6"/>
      </w:numPr>
    </w:pPr>
    <w:rPr>
      <w:sz w:val="18"/>
    </w:rPr>
  </w:style>
  <w:style w:type="paragraph" w:customStyle="1" w:styleId="Ergebnisbox">
    <w:name w:val="Ergebnisbox"/>
    <w:basedOn w:val="Normal"/>
    <w:qFormat/>
    <w:rsid w:val="00047DBB"/>
    <w:pPr>
      <w:spacing w:before="120" w:after="120"/>
      <w:ind w:left="284" w:right="113"/>
    </w:pPr>
    <w:rPr>
      <w:sz w:val="22"/>
    </w:rPr>
  </w:style>
  <w:style w:type="paragraph" w:customStyle="1" w:styleId="Tabelle">
    <w:name w:val="Tabelle"/>
    <w:basedOn w:val="Normal"/>
    <w:rsid w:val="0060136A"/>
    <w:pPr>
      <w:tabs>
        <w:tab w:val="left" w:pos="851"/>
        <w:tab w:val="left" w:pos="7371"/>
      </w:tabs>
      <w:spacing w:before="60" w:after="60"/>
    </w:pPr>
    <w:rPr>
      <w:sz w:val="20"/>
    </w:rPr>
  </w:style>
  <w:style w:type="paragraph" w:customStyle="1" w:styleId="Anmerkung">
    <w:name w:val="Anmerkung"/>
    <w:basedOn w:val="Bezeichnung"/>
    <w:qFormat/>
    <w:rsid w:val="004822E4"/>
    <w:rPr>
      <w:i/>
    </w:rPr>
  </w:style>
  <w:style w:type="paragraph" w:customStyle="1" w:styleId="BezeichnungTabelle">
    <w:name w:val="Bezeichnung Tabelle"/>
    <w:basedOn w:val="Bezeichnung"/>
    <w:qFormat/>
    <w:rsid w:val="00055B7E"/>
    <w:pPr>
      <w:ind w:left="57"/>
    </w:pPr>
  </w:style>
  <w:style w:type="paragraph" w:customStyle="1" w:styleId="Bezeichnung1">
    <w:name w:val="Bezeichnung 1"/>
    <w:basedOn w:val="Normal"/>
    <w:rsid w:val="00BC0673"/>
    <w:pPr>
      <w:spacing w:before="80" w:after="80"/>
    </w:pPr>
    <w:rPr>
      <w:b/>
    </w:rPr>
  </w:style>
  <w:style w:type="paragraph" w:customStyle="1" w:styleId="Eingabefeld">
    <w:name w:val="Eingabefeld"/>
    <w:basedOn w:val="Normal"/>
    <w:link w:val="EingabefeldZchn"/>
    <w:rsid w:val="00DC2B9B"/>
    <w:pPr>
      <w:spacing w:before="30" w:after="30"/>
    </w:pPr>
    <w:rPr>
      <w:sz w:val="22"/>
    </w:rPr>
  </w:style>
  <w:style w:type="paragraph" w:customStyle="1" w:styleId="Tabellenberschrift">
    <w:name w:val="Tabellenüberschrift"/>
    <w:basedOn w:val="Normal"/>
    <w:qFormat/>
    <w:rsid w:val="00EA168A"/>
    <w:pPr>
      <w:spacing w:before="120" w:after="120"/>
      <w:ind w:left="85"/>
    </w:pPr>
    <w:rPr>
      <w:b/>
      <w:sz w:val="20"/>
    </w:rPr>
  </w:style>
  <w:style w:type="character" w:customStyle="1" w:styleId="HinweisefrNutzer">
    <w:name w:val="Hinweise für Nutzer"/>
    <w:basedOn w:val="DefaultParagraphFont"/>
    <w:rsid w:val="00FF4047"/>
    <w:rPr>
      <w:i/>
      <w:iCs/>
    </w:rPr>
  </w:style>
  <w:style w:type="character" w:customStyle="1" w:styleId="FormatvorlageFettKursiv">
    <w:name w:val="Formatvorlage Fett Kursiv"/>
    <w:basedOn w:val="DefaultParagraphFont"/>
    <w:rsid w:val="00D46475"/>
    <w:rPr>
      <w:b/>
      <w:bCs/>
      <w:i/>
      <w:iCs/>
    </w:rPr>
  </w:style>
  <w:style w:type="paragraph" w:customStyle="1" w:styleId="FormatvorlageVor049cmZeilenabstand15Zeilen">
    <w:name w:val="Formatvorlage Vor:  049 cm Zeilenabstand:  15 Zeilen"/>
    <w:basedOn w:val="Normal"/>
    <w:rsid w:val="00D46475"/>
    <w:pPr>
      <w:spacing w:line="360" w:lineRule="auto"/>
      <w:ind w:left="561"/>
    </w:pPr>
  </w:style>
  <w:style w:type="paragraph" w:customStyle="1" w:styleId="FormatvorlageVor049cmZeilenabstand15Zeilen1">
    <w:name w:val="Formatvorlage Vor:  049 cm Zeilenabstand:  15 Zeilen1"/>
    <w:basedOn w:val="Normal"/>
    <w:rsid w:val="00D46475"/>
    <w:pPr>
      <w:spacing w:before="120" w:line="360" w:lineRule="auto"/>
      <w:ind w:left="278"/>
    </w:pPr>
  </w:style>
  <w:style w:type="paragraph" w:customStyle="1" w:styleId="TextnachBezeichnung1">
    <w:name w:val="Text nach Bezeichnung 1"/>
    <w:basedOn w:val="Normal"/>
    <w:rsid w:val="00EA168A"/>
    <w:pPr>
      <w:spacing w:after="120"/>
    </w:pPr>
  </w:style>
  <w:style w:type="paragraph" w:customStyle="1" w:styleId="AngabenzuVertrag">
    <w:name w:val="Angaben zu Vertrag"/>
    <w:basedOn w:val="Normal"/>
    <w:rsid w:val="00EA168A"/>
    <w:pPr>
      <w:spacing w:before="120" w:line="360" w:lineRule="auto"/>
    </w:pPr>
  </w:style>
  <w:style w:type="paragraph" w:customStyle="1" w:styleId="AngabenzumVertrag">
    <w:name w:val="Angaben zum Vertrag"/>
    <w:basedOn w:val="Normal"/>
    <w:rsid w:val="00EA168A"/>
    <w:pPr>
      <w:spacing w:before="120" w:line="360" w:lineRule="auto"/>
    </w:pPr>
  </w:style>
  <w:style w:type="paragraph" w:customStyle="1" w:styleId="Angabenzumvertrag0">
    <w:name w:val="Angaben zum vertrag"/>
    <w:basedOn w:val="Normal"/>
    <w:rsid w:val="00EA168A"/>
    <w:pPr>
      <w:spacing w:before="120" w:line="360" w:lineRule="auto"/>
    </w:pPr>
  </w:style>
  <w:style w:type="paragraph" w:customStyle="1" w:styleId="AngabenzumVertragFormatvorlageVor6PtZeilenabstand15Zeilen">
    <w:name w:val="Angaben zum Vertrag: Formatvorlage Vor:  6 Pt. Zeilenabstand:  15 Zeilen"/>
    <w:basedOn w:val="Normal"/>
    <w:rsid w:val="00EA168A"/>
    <w:pPr>
      <w:spacing w:before="120" w:line="360" w:lineRule="auto"/>
    </w:pPr>
  </w:style>
  <w:style w:type="paragraph" w:customStyle="1" w:styleId="EingabeimText">
    <w:name w:val="Eingabe im Text"/>
    <w:basedOn w:val="Normal"/>
    <w:rsid w:val="00AE1E31"/>
    <w:pPr>
      <w:spacing w:before="30" w:line="360" w:lineRule="auto"/>
      <w:ind w:left="284"/>
    </w:pPr>
  </w:style>
  <w:style w:type="character" w:customStyle="1" w:styleId="UnterUnterschriftsfeld">
    <w:name w:val="Unter Unterschriftsfeld"/>
    <w:basedOn w:val="DefaultParagraphFont"/>
    <w:rsid w:val="00F7285B"/>
    <w:rPr>
      <w:sz w:val="14"/>
      <w:szCs w:val="14"/>
    </w:rPr>
  </w:style>
  <w:style w:type="paragraph" w:customStyle="1" w:styleId="UnterUnterschriftslinie">
    <w:name w:val="Unter Unterschriftslinie"/>
    <w:basedOn w:val="Normal"/>
    <w:rsid w:val="009414EF"/>
    <w:pPr>
      <w:pBdr>
        <w:top w:val="single" w:sz="4" w:space="1" w:color="auto"/>
      </w:pBdr>
      <w:spacing w:before="20" w:line="150" w:lineRule="exact"/>
      <w:ind w:right="5954"/>
    </w:pPr>
  </w:style>
  <w:style w:type="paragraph" w:customStyle="1" w:styleId="Checkboxen1">
    <w:name w:val="Checkboxen 1"/>
    <w:basedOn w:val="Normal"/>
    <w:rsid w:val="00D3124E"/>
    <w:pPr>
      <w:spacing w:before="120" w:after="60"/>
      <w:ind w:left="568" w:hanging="284"/>
    </w:pPr>
    <w:rPr>
      <w:szCs w:val="18"/>
    </w:rPr>
  </w:style>
  <w:style w:type="paragraph" w:customStyle="1" w:styleId="Checkboxen2">
    <w:name w:val="Checkboxen 2"/>
    <w:basedOn w:val="Normal"/>
    <w:rsid w:val="00D3124E"/>
    <w:pPr>
      <w:spacing w:before="120" w:after="60"/>
      <w:ind w:left="851" w:hanging="284"/>
    </w:pPr>
  </w:style>
  <w:style w:type="paragraph" w:customStyle="1" w:styleId="EingabefeldnachCheckbox">
    <w:name w:val="Eingabefeld nach Checkbox"/>
    <w:basedOn w:val="Normal"/>
    <w:rsid w:val="00F638D2"/>
    <w:pPr>
      <w:ind w:left="845"/>
    </w:pPr>
    <w:rPr>
      <w:sz w:val="22"/>
    </w:rPr>
  </w:style>
  <w:style w:type="paragraph" w:customStyle="1" w:styleId="HinweistextfrNutzer">
    <w:name w:val="Hinweistext für Nutzer"/>
    <w:basedOn w:val="Normal"/>
    <w:rsid w:val="004E571F"/>
    <w:pPr>
      <w:spacing w:before="120" w:after="120"/>
    </w:pPr>
  </w:style>
  <w:style w:type="paragraph" w:customStyle="1" w:styleId="AuflistungAngaben">
    <w:name w:val="Auflistung Angaben"/>
    <w:basedOn w:val="Normal"/>
    <w:rsid w:val="002F0555"/>
    <w:pPr>
      <w:keepNext/>
      <w:keepLines/>
      <w:numPr>
        <w:numId w:val="13"/>
      </w:numPr>
      <w:spacing w:before="120"/>
    </w:pPr>
    <w:rPr>
      <w:b/>
    </w:rPr>
  </w:style>
  <w:style w:type="character" w:styleId="PlaceholderText">
    <w:name w:val="Placeholder Text"/>
    <w:basedOn w:val="DefaultParagraphFont"/>
    <w:uiPriority w:val="99"/>
    <w:semiHidden/>
    <w:rsid w:val="00C2716F"/>
    <w:rPr>
      <w:color w:val="808080"/>
      <w:bdr w:val="none" w:sz="0" w:space="0" w:color="auto"/>
      <w:shd w:val="clear" w:color="auto" w:fill="DDDDDD"/>
    </w:rPr>
  </w:style>
  <w:style w:type="character" w:customStyle="1" w:styleId="EingabefeldZchn">
    <w:name w:val="Eingabefeld Zchn"/>
    <w:basedOn w:val="DefaultParagraphFont"/>
    <w:link w:val="Eingabefeld"/>
    <w:rsid w:val="007B6119"/>
    <w:rPr>
      <w:rFonts w:ascii="Arial" w:hAnsi="Arial"/>
      <w:sz w:val="22"/>
    </w:rPr>
  </w:style>
  <w:style w:type="paragraph" w:customStyle="1" w:styleId="Checkboxen3">
    <w:name w:val="Checkboxen 3"/>
    <w:basedOn w:val="Checkboxen2"/>
    <w:qFormat/>
    <w:rsid w:val="004305E7"/>
    <w:pPr>
      <w:ind w:left="1135"/>
    </w:pPr>
  </w:style>
  <w:style w:type="paragraph" w:customStyle="1" w:styleId="Checkboxen4">
    <w:name w:val="Checkboxen 4"/>
    <w:basedOn w:val="Checkboxen3"/>
    <w:qFormat/>
    <w:rsid w:val="004305E7"/>
    <w:pPr>
      <w:ind w:left="1418"/>
    </w:pPr>
  </w:style>
  <w:style w:type="paragraph" w:styleId="Revision">
    <w:name w:val="Revision"/>
    <w:hidden/>
    <w:uiPriority w:val="99"/>
    <w:semiHidden/>
    <w:rsid w:val="00010234"/>
    <w:rPr>
      <w:rFonts w:ascii="Arial" w:hAnsi="Arial"/>
      <w:sz w:val="18"/>
    </w:rPr>
  </w:style>
  <w:style w:type="character" w:styleId="UnresolvedMention">
    <w:name w:val="Unresolved Mention"/>
    <w:basedOn w:val="DefaultParagraphFont"/>
    <w:uiPriority w:val="99"/>
    <w:semiHidden/>
    <w:unhideWhenUsed/>
    <w:rsid w:val="004C3447"/>
    <w:rPr>
      <w:color w:val="605E5C"/>
      <w:shd w:val="clear" w:color="auto" w:fill="E1DFDD"/>
    </w:rPr>
  </w:style>
  <w:style w:type="character" w:styleId="Mention">
    <w:name w:val="Mention"/>
    <w:basedOn w:val="DefaultParagraphFont"/>
    <w:uiPriority w:val="99"/>
    <w:unhideWhenUsed/>
    <w:rsid w:val="00C976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28037">
      <w:bodyDiv w:val="1"/>
      <w:marLeft w:val="0"/>
      <w:marRight w:val="0"/>
      <w:marTop w:val="0"/>
      <w:marBottom w:val="0"/>
      <w:divBdr>
        <w:top w:val="none" w:sz="0" w:space="0" w:color="auto"/>
        <w:left w:val="none" w:sz="0" w:space="0" w:color="auto"/>
        <w:bottom w:val="none" w:sz="0" w:space="0" w:color="auto"/>
        <w:right w:val="none" w:sz="0" w:space="0" w:color="auto"/>
      </w:divBdr>
    </w:div>
    <w:div w:id="88699738">
      <w:bodyDiv w:val="1"/>
      <w:marLeft w:val="0"/>
      <w:marRight w:val="0"/>
      <w:marTop w:val="0"/>
      <w:marBottom w:val="0"/>
      <w:divBdr>
        <w:top w:val="none" w:sz="0" w:space="0" w:color="auto"/>
        <w:left w:val="none" w:sz="0" w:space="0" w:color="auto"/>
        <w:bottom w:val="none" w:sz="0" w:space="0" w:color="auto"/>
        <w:right w:val="none" w:sz="0" w:space="0" w:color="auto"/>
      </w:divBdr>
      <w:divsChild>
        <w:div w:id="30082003">
          <w:marLeft w:val="0"/>
          <w:marRight w:val="0"/>
          <w:marTop w:val="0"/>
          <w:marBottom w:val="0"/>
          <w:divBdr>
            <w:top w:val="none" w:sz="0" w:space="0" w:color="auto"/>
            <w:left w:val="none" w:sz="0" w:space="0" w:color="auto"/>
            <w:bottom w:val="none" w:sz="0" w:space="0" w:color="auto"/>
            <w:right w:val="none" w:sz="0" w:space="0" w:color="auto"/>
          </w:divBdr>
          <w:divsChild>
            <w:div w:id="1944221624">
              <w:marLeft w:val="0"/>
              <w:marRight w:val="0"/>
              <w:marTop w:val="0"/>
              <w:marBottom w:val="0"/>
              <w:divBdr>
                <w:top w:val="none" w:sz="0" w:space="0" w:color="auto"/>
                <w:left w:val="none" w:sz="0" w:space="0" w:color="auto"/>
                <w:bottom w:val="none" w:sz="0" w:space="0" w:color="auto"/>
                <w:right w:val="none" w:sz="0" w:space="0" w:color="auto"/>
              </w:divBdr>
            </w:div>
          </w:divsChild>
        </w:div>
        <w:div w:id="72631249">
          <w:marLeft w:val="0"/>
          <w:marRight w:val="0"/>
          <w:marTop w:val="0"/>
          <w:marBottom w:val="0"/>
          <w:divBdr>
            <w:top w:val="none" w:sz="0" w:space="0" w:color="auto"/>
            <w:left w:val="none" w:sz="0" w:space="0" w:color="auto"/>
            <w:bottom w:val="none" w:sz="0" w:space="0" w:color="auto"/>
            <w:right w:val="none" w:sz="0" w:space="0" w:color="auto"/>
          </w:divBdr>
          <w:divsChild>
            <w:div w:id="382757729">
              <w:marLeft w:val="0"/>
              <w:marRight w:val="0"/>
              <w:marTop w:val="0"/>
              <w:marBottom w:val="0"/>
              <w:divBdr>
                <w:top w:val="none" w:sz="0" w:space="0" w:color="auto"/>
                <w:left w:val="none" w:sz="0" w:space="0" w:color="auto"/>
                <w:bottom w:val="none" w:sz="0" w:space="0" w:color="auto"/>
                <w:right w:val="none" w:sz="0" w:space="0" w:color="auto"/>
              </w:divBdr>
            </w:div>
          </w:divsChild>
        </w:div>
        <w:div w:id="338431776">
          <w:marLeft w:val="0"/>
          <w:marRight w:val="0"/>
          <w:marTop w:val="0"/>
          <w:marBottom w:val="0"/>
          <w:divBdr>
            <w:top w:val="none" w:sz="0" w:space="0" w:color="auto"/>
            <w:left w:val="none" w:sz="0" w:space="0" w:color="auto"/>
            <w:bottom w:val="none" w:sz="0" w:space="0" w:color="auto"/>
            <w:right w:val="none" w:sz="0" w:space="0" w:color="auto"/>
          </w:divBdr>
          <w:divsChild>
            <w:div w:id="254171299">
              <w:marLeft w:val="0"/>
              <w:marRight w:val="0"/>
              <w:marTop w:val="0"/>
              <w:marBottom w:val="0"/>
              <w:divBdr>
                <w:top w:val="none" w:sz="0" w:space="0" w:color="auto"/>
                <w:left w:val="none" w:sz="0" w:space="0" w:color="auto"/>
                <w:bottom w:val="none" w:sz="0" w:space="0" w:color="auto"/>
                <w:right w:val="none" w:sz="0" w:space="0" w:color="auto"/>
              </w:divBdr>
            </w:div>
          </w:divsChild>
        </w:div>
        <w:div w:id="507595457">
          <w:marLeft w:val="0"/>
          <w:marRight w:val="0"/>
          <w:marTop w:val="0"/>
          <w:marBottom w:val="0"/>
          <w:divBdr>
            <w:top w:val="none" w:sz="0" w:space="0" w:color="auto"/>
            <w:left w:val="none" w:sz="0" w:space="0" w:color="auto"/>
            <w:bottom w:val="none" w:sz="0" w:space="0" w:color="auto"/>
            <w:right w:val="none" w:sz="0" w:space="0" w:color="auto"/>
          </w:divBdr>
          <w:divsChild>
            <w:div w:id="987713108">
              <w:marLeft w:val="0"/>
              <w:marRight w:val="0"/>
              <w:marTop w:val="0"/>
              <w:marBottom w:val="0"/>
              <w:divBdr>
                <w:top w:val="none" w:sz="0" w:space="0" w:color="auto"/>
                <w:left w:val="none" w:sz="0" w:space="0" w:color="auto"/>
                <w:bottom w:val="none" w:sz="0" w:space="0" w:color="auto"/>
                <w:right w:val="none" w:sz="0" w:space="0" w:color="auto"/>
              </w:divBdr>
            </w:div>
          </w:divsChild>
        </w:div>
        <w:div w:id="569006359">
          <w:marLeft w:val="0"/>
          <w:marRight w:val="0"/>
          <w:marTop w:val="0"/>
          <w:marBottom w:val="0"/>
          <w:divBdr>
            <w:top w:val="none" w:sz="0" w:space="0" w:color="auto"/>
            <w:left w:val="none" w:sz="0" w:space="0" w:color="auto"/>
            <w:bottom w:val="none" w:sz="0" w:space="0" w:color="auto"/>
            <w:right w:val="none" w:sz="0" w:space="0" w:color="auto"/>
          </w:divBdr>
          <w:divsChild>
            <w:div w:id="1845826996">
              <w:marLeft w:val="0"/>
              <w:marRight w:val="0"/>
              <w:marTop w:val="0"/>
              <w:marBottom w:val="0"/>
              <w:divBdr>
                <w:top w:val="none" w:sz="0" w:space="0" w:color="auto"/>
                <w:left w:val="none" w:sz="0" w:space="0" w:color="auto"/>
                <w:bottom w:val="none" w:sz="0" w:space="0" w:color="auto"/>
                <w:right w:val="none" w:sz="0" w:space="0" w:color="auto"/>
              </w:divBdr>
            </w:div>
          </w:divsChild>
        </w:div>
        <w:div w:id="613901459">
          <w:marLeft w:val="0"/>
          <w:marRight w:val="0"/>
          <w:marTop w:val="0"/>
          <w:marBottom w:val="0"/>
          <w:divBdr>
            <w:top w:val="none" w:sz="0" w:space="0" w:color="auto"/>
            <w:left w:val="none" w:sz="0" w:space="0" w:color="auto"/>
            <w:bottom w:val="none" w:sz="0" w:space="0" w:color="auto"/>
            <w:right w:val="none" w:sz="0" w:space="0" w:color="auto"/>
          </w:divBdr>
          <w:divsChild>
            <w:div w:id="929897615">
              <w:marLeft w:val="0"/>
              <w:marRight w:val="0"/>
              <w:marTop w:val="0"/>
              <w:marBottom w:val="0"/>
              <w:divBdr>
                <w:top w:val="none" w:sz="0" w:space="0" w:color="auto"/>
                <w:left w:val="none" w:sz="0" w:space="0" w:color="auto"/>
                <w:bottom w:val="none" w:sz="0" w:space="0" w:color="auto"/>
                <w:right w:val="none" w:sz="0" w:space="0" w:color="auto"/>
              </w:divBdr>
            </w:div>
          </w:divsChild>
        </w:div>
        <w:div w:id="777334345">
          <w:marLeft w:val="0"/>
          <w:marRight w:val="0"/>
          <w:marTop w:val="0"/>
          <w:marBottom w:val="0"/>
          <w:divBdr>
            <w:top w:val="none" w:sz="0" w:space="0" w:color="auto"/>
            <w:left w:val="none" w:sz="0" w:space="0" w:color="auto"/>
            <w:bottom w:val="none" w:sz="0" w:space="0" w:color="auto"/>
            <w:right w:val="none" w:sz="0" w:space="0" w:color="auto"/>
          </w:divBdr>
          <w:divsChild>
            <w:div w:id="1942104328">
              <w:marLeft w:val="0"/>
              <w:marRight w:val="0"/>
              <w:marTop w:val="0"/>
              <w:marBottom w:val="0"/>
              <w:divBdr>
                <w:top w:val="none" w:sz="0" w:space="0" w:color="auto"/>
                <w:left w:val="none" w:sz="0" w:space="0" w:color="auto"/>
                <w:bottom w:val="none" w:sz="0" w:space="0" w:color="auto"/>
                <w:right w:val="none" w:sz="0" w:space="0" w:color="auto"/>
              </w:divBdr>
            </w:div>
          </w:divsChild>
        </w:div>
        <w:div w:id="871572543">
          <w:marLeft w:val="0"/>
          <w:marRight w:val="0"/>
          <w:marTop w:val="0"/>
          <w:marBottom w:val="0"/>
          <w:divBdr>
            <w:top w:val="none" w:sz="0" w:space="0" w:color="auto"/>
            <w:left w:val="none" w:sz="0" w:space="0" w:color="auto"/>
            <w:bottom w:val="none" w:sz="0" w:space="0" w:color="auto"/>
            <w:right w:val="none" w:sz="0" w:space="0" w:color="auto"/>
          </w:divBdr>
          <w:divsChild>
            <w:div w:id="1251507203">
              <w:marLeft w:val="0"/>
              <w:marRight w:val="0"/>
              <w:marTop w:val="0"/>
              <w:marBottom w:val="0"/>
              <w:divBdr>
                <w:top w:val="none" w:sz="0" w:space="0" w:color="auto"/>
                <w:left w:val="none" w:sz="0" w:space="0" w:color="auto"/>
                <w:bottom w:val="none" w:sz="0" w:space="0" w:color="auto"/>
                <w:right w:val="none" w:sz="0" w:space="0" w:color="auto"/>
              </w:divBdr>
            </w:div>
          </w:divsChild>
        </w:div>
        <w:div w:id="887961362">
          <w:marLeft w:val="0"/>
          <w:marRight w:val="0"/>
          <w:marTop w:val="0"/>
          <w:marBottom w:val="0"/>
          <w:divBdr>
            <w:top w:val="none" w:sz="0" w:space="0" w:color="auto"/>
            <w:left w:val="none" w:sz="0" w:space="0" w:color="auto"/>
            <w:bottom w:val="none" w:sz="0" w:space="0" w:color="auto"/>
            <w:right w:val="none" w:sz="0" w:space="0" w:color="auto"/>
          </w:divBdr>
          <w:divsChild>
            <w:div w:id="772475192">
              <w:marLeft w:val="0"/>
              <w:marRight w:val="0"/>
              <w:marTop w:val="0"/>
              <w:marBottom w:val="0"/>
              <w:divBdr>
                <w:top w:val="none" w:sz="0" w:space="0" w:color="auto"/>
                <w:left w:val="none" w:sz="0" w:space="0" w:color="auto"/>
                <w:bottom w:val="none" w:sz="0" w:space="0" w:color="auto"/>
                <w:right w:val="none" w:sz="0" w:space="0" w:color="auto"/>
              </w:divBdr>
            </w:div>
          </w:divsChild>
        </w:div>
        <w:div w:id="958995035">
          <w:marLeft w:val="0"/>
          <w:marRight w:val="0"/>
          <w:marTop w:val="0"/>
          <w:marBottom w:val="0"/>
          <w:divBdr>
            <w:top w:val="none" w:sz="0" w:space="0" w:color="auto"/>
            <w:left w:val="none" w:sz="0" w:space="0" w:color="auto"/>
            <w:bottom w:val="none" w:sz="0" w:space="0" w:color="auto"/>
            <w:right w:val="none" w:sz="0" w:space="0" w:color="auto"/>
          </w:divBdr>
          <w:divsChild>
            <w:div w:id="2044744941">
              <w:marLeft w:val="0"/>
              <w:marRight w:val="0"/>
              <w:marTop w:val="0"/>
              <w:marBottom w:val="0"/>
              <w:divBdr>
                <w:top w:val="none" w:sz="0" w:space="0" w:color="auto"/>
                <w:left w:val="none" w:sz="0" w:space="0" w:color="auto"/>
                <w:bottom w:val="none" w:sz="0" w:space="0" w:color="auto"/>
                <w:right w:val="none" w:sz="0" w:space="0" w:color="auto"/>
              </w:divBdr>
            </w:div>
          </w:divsChild>
        </w:div>
        <w:div w:id="1022054923">
          <w:marLeft w:val="0"/>
          <w:marRight w:val="0"/>
          <w:marTop w:val="0"/>
          <w:marBottom w:val="0"/>
          <w:divBdr>
            <w:top w:val="none" w:sz="0" w:space="0" w:color="auto"/>
            <w:left w:val="none" w:sz="0" w:space="0" w:color="auto"/>
            <w:bottom w:val="none" w:sz="0" w:space="0" w:color="auto"/>
            <w:right w:val="none" w:sz="0" w:space="0" w:color="auto"/>
          </w:divBdr>
          <w:divsChild>
            <w:div w:id="1998024690">
              <w:marLeft w:val="0"/>
              <w:marRight w:val="0"/>
              <w:marTop w:val="0"/>
              <w:marBottom w:val="0"/>
              <w:divBdr>
                <w:top w:val="none" w:sz="0" w:space="0" w:color="auto"/>
                <w:left w:val="none" w:sz="0" w:space="0" w:color="auto"/>
                <w:bottom w:val="none" w:sz="0" w:space="0" w:color="auto"/>
                <w:right w:val="none" w:sz="0" w:space="0" w:color="auto"/>
              </w:divBdr>
            </w:div>
          </w:divsChild>
        </w:div>
        <w:div w:id="1122184836">
          <w:marLeft w:val="0"/>
          <w:marRight w:val="0"/>
          <w:marTop w:val="0"/>
          <w:marBottom w:val="0"/>
          <w:divBdr>
            <w:top w:val="none" w:sz="0" w:space="0" w:color="auto"/>
            <w:left w:val="none" w:sz="0" w:space="0" w:color="auto"/>
            <w:bottom w:val="none" w:sz="0" w:space="0" w:color="auto"/>
            <w:right w:val="none" w:sz="0" w:space="0" w:color="auto"/>
          </w:divBdr>
          <w:divsChild>
            <w:div w:id="623314219">
              <w:marLeft w:val="0"/>
              <w:marRight w:val="0"/>
              <w:marTop w:val="0"/>
              <w:marBottom w:val="0"/>
              <w:divBdr>
                <w:top w:val="none" w:sz="0" w:space="0" w:color="auto"/>
                <w:left w:val="none" w:sz="0" w:space="0" w:color="auto"/>
                <w:bottom w:val="none" w:sz="0" w:space="0" w:color="auto"/>
                <w:right w:val="none" w:sz="0" w:space="0" w:color="auto"/>
              </w:divBdr>
            </w:div>
          </w:divsChild>
        </w:div>
        <w:div w:id="1169060097">
          <w:marLeft w:val="0"/>
          <w:marRight w:val="0"/>
          <w:marTop w:val="0"/>
          <w:marBottom w:val="0"/>
          <w:divBdr>
            <w:top w:val="none" w:sz="0" w:space="0" w:color="auto"/>
            <w:left w:val="none" w:sz="0" w:space="0" w:color="auto"/>
            <w:bottom w:val="none" w:sz="0" w:space="0" w:color="auto"/>
            <w:right w:val="none" w:sz="0" w:space="0" w:color="auto"/>
          </w:divBdr>
          <w:divsChild>
            <w:div w:id="1036545627">
              <w:marLeft w:val="0"/>
              <w:marRight w:val="0"/>
              <w:marTop w:val="0"/>
              <w:marBottom w:val="0"/>
              <w:divBdr>
                <w:top w:val="none" w:sz="0" w:space="0" w:color="auto"/>
                <w:left w:val="none" w:sz="0" w:space="0" w:color="auto"/>
                <w:bottom w:val="none" w:sz="0" w:space="0" w:color="auto"/>
                <w:right w:val="none" w:sz="0" w:space="0" w:color="auto"/>
              </w:divBdr>
            </w:div>
          </w:divsChild>
        </w:div>
        <w:div w:id="1408067635">
          <w:marLeft w:val="0"/>
          <w:marRight w:val="0"/>
          <w:marTop w:val="0"/>
          <w:marBottom w:val="0"/>
          <w:divBdr>
            <w:top w:val="none" w:sz="0" w:space="0" w:color="auto"/>
            <w:left w:val="none" w:sz="0" w:space="0" w:color="auto"/>
            <w:bottom w:val="none" w:sz="0" w:space="0" w:color="auto"/>
            <w:right w:val="none" w:sz="0" w:space="0" w:color="auto"/>
          </w:divBdr>
          <w:divsChild>
            <w:div w:id="825048384">
              <w:marLeft w:val="0"/>
              <w:marRight w:val="0"/>
              <w:marTop w:val="0"/>
              <w:marBottom w:val="0"/>
              <w:divBdr>
                <w:top w:val="none" w:sz="0" w:space="0" w:color="auto"/>
                <w:left w:val="none" w:sz="0" w:space="0" w:color="auto"/>
                <w:bottom w:val="none" w:sz="0" w:space="0" w:color="auto"/>
                <w:right w:val="none" w:sz="0" w:space="0" w:color="auto"/>
              </w:divBdr>
            </w:div>
          </w:divsChild>
        </w:div>
        <w:div w:id="2107266791">
          <w:marLeft w:val="0"/>
          <w:marRight w:val="0"/>
          <w:marTop w:val="0"/>
          <w:marBottom w:val="0"/>
          <w:divBdr>
            <w:top w:val="none" w:sz="0" w:space="0" w:color="auto"/>
            <w:left w:val="none" w:sz="0" w:space="0" w:color="auto"/>
            <w:bottom w:val="none" w:sz="0" w:space="0" w:color="auto"/>
            <w:right w:val="none" w:sz="0" w:space="0" w:color="auto"/>
          </w:divBdr>
          <w:divsChild>
            <w:div w:id="186136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8993">
      <w:bodyDiv w:val="1"/>
      <w:marLeft w:val="0"/>
      <w:marRight w:val="0"/>
      <w:marTop w:val="0"/>
      <w:marBottom w:val="0"/>
      <w:divBdr>
        <w:top w:val="none" w:sz="0" w:space="0" w:color="auto"/>
        <w:left w:val="none" w:sz="0" w:space="0" w:color="auto"/>
        <w:bottom w:val="none" w:sz="0" w:space="0" w:color="auto"/>
        <w:right w:val="none" w:sz="0" w:space="0" w:color="auto"/>
      </w:divBdr>
    </w:div>
    <w:div w:id="181020313">
      <w:bodyDiv w:val="1"/>
      <w:marLeft w:val="0"/>
      <w:marRight w:val="0"/>
      <w:marTop w:val="0"/>
      <w:marBottom w:val="0"/>
      <w:divBdr>
        <w:top w:val="none" w:sz="0" w:space="0" w:color="auto"/>
        <w:left w:val="none" w:sz="0" w:space="0" w:color="auto"/>
        <w:bottom w:val="none" w:sz="0" w:space="0" w:color="auto"/>
        <w:right w:val="none" w:sz="0" w:space="0" w:color="auto"/>
      </w:divBdr>
    </w:div>
    <w:div w:id="235556867">
      <w:bodyDiv w:val="1"/>
      <w:marLeft w:val="0"/>
      <w:marRight w:val="0"/>
      <w:marTop w:val="0"/>
      <w:marBottom w:val="0"/>
      <w:divBdr>
        <w:top w:val="none" w:sz="0" w:space="0" w:color="auto"/>
        <w:left w:val="none" w:sz="0" w:space="0" w:color="auto"/>
        <w:bottom w:val="none" w:sz="0" w:space="0" w:color="auto"/>
        <w:right w:val="none" w:sz="0" w:space="0" w:color="auto"/>
      </w:divBdr>
    </w:div>
    <w:div w:id="292447576">
      <w:bodyDiv w:val="1"/>
      <w:marLeft w:val="0"/>
      <w:marRight w:val="0"/>
      <w:marTop w:val="0"/>
      <w:marBottom w:val="0"/>
      <w:divBdr>
        <w:top w:val="none" w:sz="0" w:space="0" w:color="auto"/>
        <w:left w:val="none" w:sz="0" w:space="0" w:color="auto"/>
        <w:bottom w:val="none" w:sz="0" w:space="0" w:color="auto"/>
        <w:right w:val="none" w:sz="0" w:space="0" w:color="auto"/>
      </w:divBdr>
    </w:div>
    <w:div w:id="309099941">
      <w:bodyDiv w:val="1"/>
      <w:marLeft w:val="0"/>
      <w:marRight w:val="0"/>
      <w:marTop w:val="0"/>
      <w:marBottom w:val="0"/>
      <w:divBdr>
        <w:top w:val="none" w:sz="0" w:space="0" w:color="auto"/>
        <w:left w:val="none" w:sz="0" w:space="0" w:color="auto"/>
        <w:bottom w:val="none" w:sz="0" w:space="0" w:color="auto"/>
        <w:right w:val="none" w:sz="0" w:space="0" w:color="auto"/>
      </w:divBdr>
    </w:div>
    <w:div w:id="313799699">
      <w:bodyDiv w:val="1"/>
      <w:marLeft w:val="0"/>
      <w:marRight w:val="0"/>
      <w:marTop w:val="0"/>
      <w:marBottom w:val="0"/>
      <w:divBdr>
        <w:top w:val="none" w:sz="0" w:space="0" w:color="auto"/>
        <w:left w:val="none" w:sz="0" w:space="0" w:color="auto"/>
        <w:bottom w:val="none" w:sz="0" w:space="0" w:color="auto"/>
        <w:right w:val="none" w:sz="0" w:space="0" w:color="auto"/>
      </w:divBdr>
    </w:div>
    <w:div w:id="349837967">
      <w:bodyDiv w:val="1"/>
      <w:marLeft w:val="0"/>
      <w:marRight w:val="0"/>
      <w:marTop w:val="0"/>
      <w:marBottom w:val="0"/>
      <w:divBdr>
        <w:top w:val="none" w:sz="0" w:space="0" w:color="auto"/>
        <w:left w:val="none" w:sz="0" w:space="0" w:color="auto"/>
        <w:bottom w:val="none" w:sz="0" w:space="0" w:color="auto"/>
        <w:right w:val="none" w:sz="0" w:space="0" w:color="auto"/>
      </w:divBdr>
      <w:divsChild>
        <w:div w:id="1756392329">
          <w:marLeft w:val="0"/>
          <w:marRight w:val="0"/>
          <w:marTop w:val="0"/>
          <w:marBottom w:val="0"/>
          <w:divBdr>
            <w:top w:val="none" w:sz="0" w:space="0" w:color="auto"/>
            <w:left w:val="none" w:sz="0" w:space="0" w:color="auto"/>
            <w:bottom w:val="none" w:sz="0" w:space="0" w:color="auto"/>
            <w:right w:val="none" w:sz="0" w:space="0" w:color="auto"/>
          </w:divBdr>
        </w:div>
      </w:divsChild>
    </w:div>
    <w:div w:id="530144272">
      <w:bodyDiv w:val="1"/>
      <w:marLeft w:val="0"/>
      <w:marRight w:val="0"/>
      <w:marTop w:val="0"/>
      <w:marBottom w:val="0"/>
      <w:divBdr>
        <w:top w:val="none" w:sz="0" w:space="0" w:color="auto"/>
        <w:left w:val="none" w:sz="0" w:space="0" w:color="auto"/>
        <w:bottom w:val="none" w:sz="0" w:space="0" w:color="auto"/>
        <w:right w:val="none" w:sz="0" w:space="0" w:color="auto"/>
      </w:divBdr>
      <w:divsChild>
        <w:div w:id="125440448">
          <w:marLeft w:val="0"/>
          <w:marRight w:val="0"/>
          <w:marTop w:val="0"/>
          <w:marBottom w:val="0"/>
          <w:divBdr>
            <w:top w:val="none" w:sz="0" w:space="0" w:color="auto"/>
            <w:left w:val="none" w:sz="0" w:space="0" w:color="auto"/>
            <w:bottom w:val="none" w:sz="0" w:space="0" w:color="auto"/>
            <w:right w:val="none" w:sz="0" w:space="0" w:color="auto"/>
          </w:divBdr>
          <w:divsChild>
            <w:div w:id="619334972">
              <w:marLeft w:val="0"/>
              <w:marRight w:val="0"/>
              <w:marTop w:val="0"/>
              <w:marBottom w:val="0"/>
              <w:divBdr>
                <w:top w:val="none" w:sz="0" w:space="0" w:color="auto"/>
                <w:left w:val="none" w:sz="0" w:space="0" w:color="auto"/>
                <w:bottom w:val="none" w:sz="0" w:space="0" w:color="auto"/>
                <w:right w:val="none" w:sz="0" w:space="0" w:color="auto"/>
              </w:divBdr>
            </w:div>
          </w:divsChild>
        </w:div>
        <w:div w:id="413823860">
          <w:marLeft w:val="0"/>
          <w:marRight w:val="0"/>
          <w:marTop w:val="0"/>
          <w:marBottom w:val="0"/>
          <w:divBdr>
            <w:top w:val="none" w:sz="0" w:space="0" w:color="auto"/>
            <w:left w:val="none" w:sz="0" w:space="0" w:color="auto"/>
            <w:bottom w:val="none" w:sz="0" w:space="0" w:color="auto"/>
            <w:right w:val="none" w:sz="0" w:space="0" w:color="auto"/>
          </w:divBdr>
          <w:divsChild>
            <w:div w:id="1921216153">
              <w:marLeft w:val="0"/>
              <w:marRight w:val="0"/>
              <w:marTop w:val="0"/>
              <w:marBottom w:val="0"/>
              <w:divBdr>
                <w:top w:val="none" w:sz="0" w:space="0" w:color="auto"/>
                <w:left w:val="none" w:sz="0" w:space="0" w:color="auto"/>
                <w:bottom w:val="none" w:sz="0" w:space="0" w:color="auto"/>
                <w:right w:val="none" w:sz="0" w:space="0" w:color="auto"/>
              </w:divBdr>
            </w:div>
          </w:divsChild>
        </w:div>
        <w:div w:id="453329815">
          <w:marLeft w:val="0"/>
          <w:marRight w:val="0"/>
          <w:marTop w:val="0"/>
          <w:marBottom w:val="0"/>
          <w:divBdr>
            <w:top w:val="none" w:sz="0" w:space="0" w:color="auto"/>
            <w:left w:val="none" w:sz="0" w:space="0" w:color="auto"/>
            <w:bottom w:val="none" w:sz="0" w:space="0" w:color="auto"/>
            <w:right w:val="none" w:sz="0" w:space="0" w:color="auto"/>
          </w:divBdr>
          <w:divsChild>
            <w:div w:id="1718241909">
              <w:marLeft w:val="0"/>
              <w:marRight w:val="0"/>
              <w:marTop w:val="0"/>
              <w:marBottom w:val="0"/>
              <w:divBdr>
                <w:top w:val="none" w:sz="0" w:space="0" w:color="auto"/>
                <w:left w:val="none" w:sz="0" w:space="0" w:color="auto"/>
                <w:bottom w:val="none" w:sz="0" w:space="0" w:color="auto"/>
                <w:right w:val="none" w:sz="0" w:space="0" w:color="auto"/>
              </w:divBdr>
            </w:div>
          </w:divsChild>
        </w:div>
        <w:div w:id="626011058">
          <w:marLeft w:val="0"/>
          <w:marRight w:val="0"/>
          <w:marTop w:val="0"/>
          <w:marBottom w:val="0"/>
          <w:divBdr>
            <w:top w:val="none" w:sz="0" w:space="0" w:color="auto"/>
            <w:left w:val="none" w:sz="0" w:space="0" w:color="auto"/>
            <w:bottom w:val="none" w:sz="0" w:space="0" w:color="auto"/>
            <w:right w:val="none" w:sz="0" w:space="0" w:color="auto"/>
          </w:divBdr>
          <w:divsChild>
            <w:div w:id="723479944">
              <w:marLeft w:val="0"/>
              <w:marRight w:val="0"/>
              <w:marTop w:val="0"/>
              <w:marBottom w:val="0"/>
              <w:divBdr>
                <w:top w:val="none" w:sz="0" w:space="0" w:color="auto"/>
                <w:left w:val="none" w:sz="0" w:space="0" w:color="auto"/>
                <w:bottom w:val="none" w:sz="0" w:space="0" w:color="auto"/>
                <w:right w:val="none" w:sz="0" w:space="0" w:color="auto"/>
              </w:divBdr>
            </w:div>
          </w:divsChild>
        </w:div>
        <w:div w:id="877931349">
          <w:marLeft w:val="0"/>
          <w:marRight w:val="0"/>
          <w:marTop w:val="0"/>
          <w:marBottom w:val="0"/>
          <w:divBdr>
            <w:top w:val="none" w:sz="0" w:space="0" w:color="auto"/>
            <w:left w:val="none" w:sz="0" w:space="0" w:color="auto"/>
            <w:bottom w:val="none" w:sz="0" w:space="0" w:color="auto"/>
            <w:right w:val="none" w:sz="0" w:space="0" w:color="auto"/>
          </w:divBdr>
          <w:divsChild>
            <w:div w:id="1004281382">
              <w:marLeft w:val="0"/>
              <w:marRight w:val="0"/>
              <w:marTop w:val="0"/>
              <w:marBottom w:val="0"/>
              <w:divBdr>
                <w:top w:val="none" w:sz="0" w:space="0" w:color="auto"/>
                <w:left w:val="none" w:sz="0" w:space="0" w:color="auto"/>
                <w:bottom w:val="none" w:sz="0" w:space="0" w:color="auto"/>
                <w:right w:val="none" w:sz="0" w:space="0" w:color="auto"/>
              </w:divBdr>
            </w:div>
          </w:divsChild>
        </w:div>
        <w:div w:id="1213421755">
          <w:marLeft w:val="0"/>
          <w:marRight w:val="0"/>
          <w:marTop w:val="0"/>
          <w:marBottom w:val="0"/>
          <w:divBdr>
            <w:top w:val="none" w:sz="0" w:space="0" w:color="auto"/>
            <w:left w:val="none" w:sz="0" w:space="0" w:color="auto"/>
            <w:bottom w:val="none" w:sz="0" w:space="0" w:color="auto"/>
            <w:right w:val="none" w:sz="0" w:space="0" w:color="auto"/>
          </w:divBdr>
          <w:divsChild>
            <w:div w:id="1685669448">
              <w:marLeft w:val="0"/>
              <w:marRight w:val="0"/>
              <w:marTop w:val="0"/>
              <w:marBottom w:val="0"/>
              <w:divBdr>
                <w:top w:val="none" w:sz="0" w:space="0" w:color="auto"/>
                <w:left w:val="none" w:sz="0" w:space="0" w:color="auto"/>
                <w:bottom w:val="none" w:sz="0" w:space="0" w:color="auto"/>
                <w:right w:val="none" w:sz="0" w:space="0" w:color="auto"/>
              </w:divBdr>
            </w:div>
          </w:divsChild>
        </w:div>
        <w:div w:id="1264798456">
          <w:marLeft w:val="0"/>
          <w:marRight w:val="0"/>
          <w:marTop w:val="0"/>
          <w:marBottom w:val="0"/>
          <w:divBdr>
            <w:top w:val="none" w:sz="0" w:space="0" w:color="auto"/>
            <w:left w:val="none" w:sz="0" w:space="0" w:color="auto"/>
            <w:bottom w:val="none" w:sz="0" w:space="0" w:color="auto"/>
            <w:right w:val="none" w:sz="0" w:space="0" w:color="auto"/>
          </w:divBdr>
          <w:divsChild>
            <w:div w:id="147551262">
              <w:marLeft w:val="0"/>
              <w:marRight w:val="0"/>
              <w:marTop w:val="0"/>
              <w:marBottom w:val="0"/>
              <w:divBdr>
                <w:top w:val="none" w:sz="0" w:space="0" w:color="auto"/>
                <w:left w:val="none" w:sz="0" w:space="0" w:color="auto"/>
                <w:bottom w:val="none" w:sz="0" w:space="0" w:color="auto"/>
                <w:right w:val="none" w:sz="0" w:space="0" w:color="auto"/>
              </w:divBdr>
            </w:div>
          </w:divsChild>
        </w:div>
        <w:div w:id="1316571642">
          <w:marLeft w:val="0"/>
          <w:marRight w:val="0"/>
          <w:marTop w:val="0"/>
          <w:marBottom w:val="0"/>
          <w:divBdr>
            <w:top w:val="none" w:sz="0" w:space="0" w:color="auto"/>
            <w:left w:val="none" w:sz="0" w:space="0" w:color="auto"/>
            <w:bottom w:val="none" w:sz="0" w:space="0" w:color="auto"/>
            <w:right w:val="none" w:sz="0" w:space="0" w:color="auto"/>
          </w:divBdr>
          <w:divsChild>
            <w:div w:id="1721245884">
              <w:marLeft w:val="0"/>
              <w:marRight w:val="0"/>
              <w:marTop w:val="0"/>
              <w:marBottom w:val="0"/>
              <w:divBdr>
                <w:top w:val="none" w:sz="0" w:space="0" w:color="auto"/>
                <w:left w:val="none" w:sz="0" w:space="0" w:color="auto"/>
                <w:bottom w:val="none" w:sz="0" w:space="0" w:color="auto"/>
                <w:right w:val="none" w:sz="0" w:space="0" w:color="auto"/>
              </w:divBdr>
            </w:div>
          </w:divsChild>
        </w:div>
        <w:div w:id="1776057823">
          <w:marLeft w:val="0"/>
          <w:marRight w:val="0"/>
          <w:marTop w:val="0"/>
          <w:marBottom w:val="0"/>
          <w:divBdr>
            <w:top w:val="none" w:sz="0" w:space="0" w:color="auto"/>
            <w:left w:val="none" w:sz="0" w:space="0" w:color="auto"/>
            <w:bottom w:val="none" w:sz="0" w:space="0" w:color="auto"/>
            <w:right w:val="none" w:sz="0" w:space="0" w:color="auto"/>
          </w:divBdr>
          <w:divsChild>
            <w:div w:id="729812148">
              <w:marLeft w:val="0"/>
              <w:marRight w:val="0"/>
              <w:marTop w:val="0"/>
              <w:marBottom w:val="0"/>
              <w:divBdr>
                <w:top w:val="none" w:sz="0" w:space="0" w:color="auto"/>
                <w:left w:val="none" w:sz="0" w:space="0" w:color="auto"/>
                <w:bottom w:val="none" w:sz="0" w:space="0" w:color="auto"/>
                <w:right w:val="none" w:sz="0" w:space="0" w:color="auto"/>
              </w:divBdr>
            </w:div>
          </w:divsChild>
        </w:div>
        <w:div w:id="1807122315">
          <w:marLeft w:val="0"/>
          <w:marRight w:val="0"/>
          <w:marTop w:val="0"/>
          <w:marBottom w:val="0"/>
          <w:divBdr>
            <w:top w:val="none" w:sz="0" w:space="0" w:color="auto"/>
            <w:left w:val="none" w:sz="0" w:space="0" w:color="auto"/>
            <w:bottom w:val="none" w:sz="0" w:space="0" w:color="auto"/>
            <w:right w:val="none" w:sz="0" w:space="0" w:color="auto"/>
          </w:divBdr>
          <w:divsChild>
            <w:div w:id="1150319294">
              <w:marLeft w:val="0"/>
              <w:marRight w:val="0"/>
              <w:marTop w:val="0"/>
              <w:marBottom w:val="0"/>
              <w:divBdr>
                <w:top w:val="none" w:sz="0" w:space="0" w:color="auto"/>
                <w:left w:val="none" w:sz="0" w:space="0" w:color="auto"/>
                <w:bottom w:val="none" w:sz="0" w:space="0" w:color="auto"/>
                <w:right w:val="none" w:sz="0" w:space="0" w:color="auto"/>
              </w:divBdr>
            </w:div>
          </w:divsChild>
        </w:div>
        <w:div w:id="1949847699">
          <w:marLeft w:val="0"/>
          <w:marRight w:val="0"/>
          <w:marTop w:val="0"/>
          <w:marBottom w:val="0"/>
          <w:divBdr>
            <w:top w:val="none" w:sz="0" w:space="0" w:color="auto"/>
            <w:left w:val="none" w:sz="0" w:space="0" w:color="auto"/>
            <w:bottom w:val="none" w:sz="0" w:space="0" w:color="auto"/>
            <w:right w:val="none" w:sz="0" w:space="0" w:color="auto"/>
          </w:divBdr>
          <w:divsChild>
            <w:div w:id="1791510306">
              <w:marLeft w:val="0"/>
              <w:marRight w:val="0"/>
              <w:marTop w:val="0"/>
              <w:marBottom w:val="0"/>
              <w:divBdr>
                <w:top w:val="none" w:sz="0" w:space="0" w:color="auto"/>
                <w:left w:val="none" w:sz="0" w:space="0" w:color="auto"/>
                <w:bottom w:val="none" w:sz="0" w:space="0" w:color="auto"/>
                <w:right w:val="none" w:sz="0" w:space="0" w:color="auto"/>
              </w:divBdr>
            </w:div>
          </w:divsChild>
        </w:div>
        <w:div w:id="1957322767">
          <w:marLeft w:val="0"/>
          <w:marRight w:val="0"/>
          <w:marTop w:val="0"/>
          <w:marBottom w:val="0"/>
          <w:divBdr>
            <w:top w:val="none" w:sz="0" w:space="0" w:color="auto"/>
            <w:left w:val="none" w:sz="0" w:space="0" w:color="auto"/>
            <w:bottom w:val="none" w:sz="0" w:space="0" w:color="auto"/>
            <w:right w:val="none" w:sz="0" w:space="0" w:color="auto"/>
          </w:divBdr>
          <w:divsChild>
            <w:div w:id="781074653">
              <w:marLeft w:val="0"/>
              <w:marRight w:val="0"/>
              <w:marTop w:val="0"/>
              <w:marBottom w:val="0"/>
              <w:divBdr>
                <w:top w:val="none" w:sz="0" w:space="0" w:color="auto"/>
                <w:left w:val="none" w:sz="0" w:space="0" w:color="auto"/>
                <w:bottom w:val="none" w:sz="0" w:space="0" w:color="auto"/>
                <w:right w:val="none" w:sz="0" w:space="0" w:color="auto"/>
              </w:divBdr>
            </w:div>
          </w:divsChild>
        </w:div>
        <w:div w:id="1996907168">
          <w:marLeft w:val="0"/>
          <w:marRight w:val="0"/>
          <w:marTop w:val="0"/>
          <w:marBottom w:val="0"/>
          <w:divBdr>
            <w:top w:val="none" w:sz="0" w:space="0" w:color="auto"/>
            <w:left w:val="none" w:sz="0" w:space="0" w:color="auto"/>
            <w:bottom w:val="none" w:sz="0" w:space="0" w:color="auto"/>
            <w:right w:val="none" w:sz="0" w:space="0" w:color="auto"/>
          </w:divBdr>
          <w:divsChild>
            <w:div w:id="722294219">
              <w:marLeft w:val="0"/>
              <w:marRight w:val="0"/>
              <w:marTop w:val="0"/>
              <w:marBottom w:val="0"/>
              <w:divBdr>
                <w:top w:val="none" w:sz="0" w:space="0" w:color="auto"/>
                <w:left w:val="none" w:sz="0" w:space="0" w:color="auto"/>
                <w:bottom w:val="none" w:sz="0" w:space="0" w:color="auto"/>
                <w:right w:val="none" w:sz="0" w:space="0" w:color="auto"/>
              </w:divBdr>
            </w:div>
          </w:divsChild>
        </w:div>
        <w:div w:id="2038775915">
          <w:marLeft w:val="0"/>
          <w:marRight w:val="0"/>
          <w:marTop w:val="0"/>
          <w:marBottom w:val="0"/>
          <w:divBdr>
            <w:top w:val="none" w:sz="0" w:space="0" w:color="auto"/>
            <w:left w:val="none" w:sz="0" w:space="0" w:color="auto"/>
            <w:bottom w:val="none" w:sz="0" w:space="0" w:color="auto"/>
            <w:right w:val="none" w:sz="0" w:space="0" w:color="auto"/>
          </w:divBdr>
          <w:divsChild>
            <w:div w:id="2117558539">
              <w:marLeft w:val="0"/>
              <w:marRight w:val="0"/>
              <w:marTop w:val="0"/>
              <w:marBottom w:val="0"/>
              <w:divBdr>
                <w:top w:val="none" w:sz="0" w:space="0" w:color="auto"/>
                <w:left w:val="none" w:sz="0" w:space="0" w:color="auto"/>
                <w:bottom w:val="none" w:sz="0" w:space="0" w:color="auto"/>
                <w:right w:val="none" w:sz="0" w:space="0" w:color="auto"/>
              </w:divBdr>
            </w:div>
          </w:divsChild>
        </w:div>
        <w:div w:id="2092119091">
          <w:marLeft w:val="0"/>
          <w:marRight w:val="0"/>
          <w:marTop w:val="0"/>
          <w:marBottom w:val="0"/>
          <w:divBdr>
            <w:top w:val="none" w:sz="0" w:space="0" w:color="auto"/>
            <w:left w:val="none" w:sz="0" w:space="0" w:color="auto"/>
            <w:bottom w:val="none" w:sz="0" w:space="0" w:color="auto"/>
            <w:right w:val="none" w:sz="0" w:space="0" w:color="auto"/>
          </w:divBdr>
          <w:divsChild>
            <w:div w:id="100729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09339">
      <w:bodyDiv w:val="1"/>
      <w:marLeft w:val="0"/>
      <w:marRight w:val="0"/>
      <w:marTop w:val="0"/>
      <w:marBottom w:val="0"/>
      <w:divBdr>
        <w:top w:val="none" w:sz="0" w:space="0" w:color="auto"/>
        <w:left w:val="none" w:sz="0" w:space="0" w:color="auto"/>
        <w:bottom w:val="none" w:sz="0" w:space="0" w:color="auto"/>
        <w:right w:val="none" w:sz="0" w:space="0" w:color="auto"/>
      </w:divBdr>
      <w:divsChild>
        <w:div w:id="2013145505">
          <w:marLeft w:val="0"/>
          <w:marRight w:val="0"/>
          <w:marTop w:val="0"/>
          <w:marBottom w:val="0"/>
          <w:divBdr>
            <w:top w:val="none" w:sz="0" w:space="0" w:color="auto"/>
            <w:left w:val="none" w:sz="0" w:space="0" w:color="auto"/>
            <w:bottom w:val="none" w:sz="0" w:space="0" w:color="auto"/>
            <w:right w:val="none" w:sz="0" w:space="0" w:color="auto"/>
          </w:divBdr>
        </w:div>
      </w:divsChild>
    </w:div>
    <w:div w:id="1171797169">
      <w:bodyDiv w:val="1"/>
      <w:marLeft w:val="0"/>
      <w:marRight w:val="0"/>
      <w:marTop w:val="0"/>
      <w:marBottom w:val="0"/>
      <w:divBdr>
        <w:top w:val="none" w:sz="0" w:space="0" w:color="auto"/>
        <w:left w:val="none" w:sz="0" w:space="0" w:color="auto"/>
        <w:bottom w:val="none" w:sz="0" w:space="0" w:color="auto"/>
        <w:right w:val="none" w:sz="0" w:space="0" w:color="auto"/>
      </w:divBdr>
      <w:divsChild>
        <w:div w:id="1060324091">
          <w:marLeft w:val="0"/>
          <w:marRight w:val="0"/>
          <w:marTop w:val="0"/>
          <w:marBottom w:val="0"/>
          <w:divBdr>
            <w:top w:val="none" w:sz="0" w:space="0" w:color="auto"/>
            <w:left w:val="none" w:sz="0" w:space="0" w:color="auto"/>
            <w:bottom w:val="none" w:sz="0" w:space="0" w:color="auto"/>
            <w:right w:val="none" w:sz="0" w:space="0" w:color="auto"/>
          </w:divBdr>
          <w:divsChild>
            <w:div w:id="29186643">
              <w:marLeft w:val="0"/>
              <w:marRight w:val="0"/>
              <w:marTop w:val="0"/>
              <w:marBottom w:val="0"/>
              <w:divBdr>
                <w:top w:val="none" w:sz="0" w:space="0" w:color="auto"/>
                <w:left w:val="none" w:sz="0" w:space="0" w:color="auto"/>
                <w:bottom w:val="none" w:sz="0" w:space="0" w:color="auto"/>
                <w:right w:val="none" w:sz="0" w:space="0" w:color="auto"/>
              </w:divBdr>
            </w:div>
          </w:divsChild>
        </w:div>
        <w:div w:id="2063865320">
          <w:marLeft w:val="0"/>
          <w:marRight w:val="0"/>
          <w:marTop w:val="0"/>
          <w:marBottom w:val="0"/>
          <w:divBdr>
            <w:top w:val="none" w:sz="0" w:space="0" w:color="auto"/>
            <w:left w:val="none" w:sz="0" w:space="0" w:color="auto"/>
            <w:bottom w:val="none" w:sz="0" w:space="0" w:color="auto"/>
            <w:right w:val="none" w:sz="0" w:space="0" w:color="auto"/>
          </w:divBdr>
          <w:divsChild>
            <w:div w:id="29433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78527">
      <w:bodyDiv w:val="1"/>
      <w:marLeft w:val="0"/>
      <w:marRight w:val="0"/>
      <w:marTop w:val="0"/>
      <w:marBottom w:val="0"/>
      <w:divBdr>
        <w:top w:val="none" w:sz="0" w:space="0" w:color="auto"/>
        <w:left w:val="none" w:sz="0" w:space="0" w:color="auto"/>
        <w:bottom w:val="none" w:sz="0" w:space="0" w:color="auto"/>
        <w:right w:val="none" w:sz="0" w:space="0" w:color="auto"/>
      </w:divBdr>
      <w:divsChild>
        <w:div w:id="212618721">
          <w:marLeft w:val="0"/>
          <w:marRight w:val="0"/>
          <w:marTop w:val="0"/>
          <w:marBottom w:val="0"/>
          <w:divBdr>
            <w:top w:val="none" w:sz="0" w:space="0" w:color="auto"/>
            <w:left w:val="none" w:sz="0" w:space="0" w:color="auto"/>
            <w:bottom w:val="none" w:sz="0" w:space="0" w:color="auto"/>
            <w:right w:val="none" w:sz="0" w:space="0" w:color="auto"/>
          </w:divBdr>
          <w:divsChild>
            <w:div w:id="387191409">
              <w:marLeft w:val="0"/>
              <w:marRight w:val="0"/>
              <w:marTop w:val="0"/>
              <w:marBottom w:val="0"/>
              <w:divBdr>
                <w:top w:val="none" w:sz="0" w:space="0" w:color="auto"/>
                <w:left w:val="none" w:sz="0" w:space="0" w:color="auto"/>
                <w:bottom w:val="none" w:sz="0" w:space="0" w:color="auto"/>
                <w:right w:val="none" w:sz="0" w:space="0" w:color="auto"/>
              </w:divBdr>
            </w:div>
          </w:divsChild>
        </w:div>
        <w:div w:id="1718385586">
          <w:marLeft w:val="0"/>
          <w:marRight w:val="0"/>
          <w:marTop w:val="0"/>
          <w:marBottom w:val="0"/>
          <w:divBdr>
            <w:top w:val="none" w:sz="0" w:space="0" w:color="auto"/>
            <w:left w:val="none" w:sz="0" w:space="0" w:color="auto"/>
            <w:bottom w:val="none" w:sz="0" w:space="0" w:color="auto"/>
            <w:right w:val="none" w:sz="0" w:space="0" w:color="auto"/>
          </w:divBdr>
          <w:divsChild>
            <w:div w:id="7414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59786">
      <w:bodyDiv w:val="1"/>
      <w:marLeft w:val="0"/>
      <w:marRight w:val="0"/>
      <w:marTop w:val="0"/>
      <w:marBottom w:val="0"/>
      <w:divBdr>
        <w:top w:val="none" w:sz="0" w:space="0" w:color="auto"/>
        <w:left w:val="none" w:sz="0" w:space="0" w:color="auto"/>
        <w:bottom w:val="none" w:sz="0" w:space="0" w:color="auto"/>
        <w:right w:val="none" w:sz="0" w:space="0" w:color="auto"/>
      </w:divBdr>
    </w:div>
    <w:div w:id="1560937400">
      <w:bodyDiv w:val="1"/>
      <w:marLeft w:val="0"/>
      <w:marRight w:val="0"/>
      <w:marTop w:val="0"/>
      <w:marBottom w:val="0"/>
      <w:divBdr>
        <w:top w:val="none" w:sz="0" w:space="0" w:color="auto"/>
        <w:left w:val="none" w:sz="0" w:space="0" w:color="auto"/>
        <w:bottom w:val="none" w:sz="0" w:space="0" w:color="auto"/>
        <w:right w:val="none" w:sz="0" w:space="0" w:color="auto"/>
      </w:divBdr>
    </w:div>
    <w:div w:id="1906452173">
      <w:bodyDiv w:val="1"/>
      <w:marLeft w:val="0"/>
      <w:marRight w:val="0"/>
      <w:marTop w:val="0"/>
      <w:marBottom w:val="0"/>
      <w:divBdr>
        <w:top w:val="none" w:sz="0" w:space="0" w:color="auto"/>
        <w:left w:val="none" w:sz="0" w:space="0" w:color="auto"/>
        <w:bottom w:val="none" w:sz="0" w:space="0" w:color="auto"/>
        <w:right w:val="none" w:sz="0" w:space="0" w:color="auto"/>
      </w:divBdr>
    </w:div>
    <w:div w:id="21346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zonline.sharepoint.com/sites/pur/SitePages/en-us/Rules.aspx?PRRuleID=232" TargetMode="External"/><Relationship Id="rId18" Type="http://schemas.openxmlformats.org/officeDocument/2006/relationships/hyperlink" Target="https://dms.giz.de/dms/llisapi.dll/app/nodes/301298185" TargetMode="External"/><Relationship Id="rId26" Type="http://schemas.openxmlformats.org/officeDocument/2006/relationships/hyperlink" Target="https://gizonline.sharepoint.com/sites/pur/SitePages/en-us/Rules.aspx?PRRuleID=32" TargetMode="External"/><Relationship Id="rId21" Type="http://schemas.openxmlformats.org/officeDocument/2006/relationships/hyperlink" Target="https://dms.giz.de/dms/llisapi.dll?func=ll&amp;objaction=overview&amp;objid=105400954"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gizonline.sharepoint.com/sites/pur/SitePages/en-us/Rules.aspx?PRRuleID=450" TargetMode="External"/><Relationship Id="rId17" Type="http://schemas.openxmlformats.org/officeDocument/2006/relationships/hyperlink" Target="https://dms.giz.de/dms/llisapi.dll?func=ll&amp;objaction=overview&amp;objid=225003198" TargetMode="External"/><Relationship Id="rId25" Type="http://schemas.openxmlformats.org/officeDocument/2006/relationships/hyperlink" Target="https://dms.giz.de/dms/llisapi.dll?func=ll&amp;objId=221265026&amp;objAction=browse&amp;viewType=1" TargetMode="External"/><Relationship Id="rId33" Type="http://schemas.openxmlformats.org/officeDocument/2006/relationships/header" Target="header2.xm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gizonline.sharepoint.com/sites/pur/SitePages/en-us/Rules.aspx?PRSearch=32&amp;PRIsArchive=false&amp;PRRuleID=32" TargetMode="External"/><Relationship Id="rId20" Type="http://schemas.openxmlformats.org/officeDocument/2006/relationships/hyperlink" Target="https://dms.giz.de/dms/llisapi.dll?func=ll&amp;objId=362321621&amp;objAction=browse" TargetMode="External"/><Relationship Id="rId29" Type="http://schemas.openxmlformats.org/officeDocument/2006/relationships/hyperlink" Target="https://dms.giz.de/dms/llisapi.dll?func=ll&amp;objaction=overview&amp;objid=3032309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zonline.sharepoint.com/sites/pur/SitePages/en-us/Rules.aspx?PRRuleID=239" TargetMode="External"/><Relationship Id="rId24" Type="http://schemas.openxmlformats.org/officeDocument/2006/relationships/hyperlink" Target="https://dms.giz.de/dms/llisapi.dll?func=ll&amp;objaction=overview&amp;objid=221262497"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izonline.sharepoint.com/sites/pur/SitePages/en-us/Rules.aspx?PRIsArchive=false&amp;PRSearch=568&amp;PRRuleID=568" TargetMode="External"/><Relationship Id="rId23" Type="http://schemas.openxmlformats.org/officeDocument/2006/relationships/hyperlink" Target="https://gizonline.sharepoint.com/sites/pur/SitePages/en-us/Rules.aspx?PRKeywords=b9d15bff-8186-4e73-b2e5-ef2d743c3257&amp;PRRuleID=141" TargetMode="External"/><Relationship Id="rId28" Type="http://schemas.openxmlformats.org/officeDocument/2006/relationships/hyperlink" Target="https://gizonline.sharepoint.com/teams/develoPPP.de539/_layouts/15/DocIdRedir.aspx?ID=X7MN2ZR4UNQ2-1736326529-166"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dms.giz.de/dms/llisapi.dll?func=ll&amp;objaction=overview&amp;objid=238184469" TargetMode="External"/><Relationship Id="rId31" Type="http://schemas.openxmlformats.org/officeDocument/2006/relationships/hyperlink" Target="https://dms.giz.de/dms/llisapi.dll?func=ll&amp;objaction=overview&amp;objid=32555118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izonline.sharepoint.com/sites/pur/SitePages/en-us/Rules.aspx?PRRuleID=115" TargetMode="External"/><Relationship Id="rId22" Type="http://schemas.openxmlformats.org/officeDocument/2006/relationships/hyperlink" Target="https://dms.giz.de/dms/llisapi.dll?func=ll&amp;objaction=overview&amp;objid=625936106" TargetMode="External"/><Relationship Id="rId27" Type="http://schemas.openxmlformats.org/officeDocument/2006/relationships/hyperlink" Target="https://dms.giz.de/dms/llisapi.dll?func=ll&amp;objaction=overview&amp;objid=228675893" TargetMode="External"/><Relationship Id="rId30" Type="http://schemas.openxmlformats.org/officeDocument/2006/relationships/hyperlink" Target="https://gizonline.sharepoint.com/sites/pur/SitePages/en-us/Rules.aspx?PRKeywords=b9d15bff-8186-4e73-b2e5-ef2d743c3257&amp;PRRuleID=141"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i_ngu\Deutsche%20Gesellschaft%20f&#252;r%20Internationale%20Zusammenarbeit%20(GIZ)%20GmbH\!&#128276;Rwanda%20Lab%20with%20guests%20-%20M01%20RFDA%20QC%20Lab\01%20Tender+Contracts\07%20Construction%20Company\Bid%20prep\41-1-anforderung-leistungsvertrag-en%20(1).dotx" TargetMode="External"/></Relationships>
</file>

<file path=word/documenttasks/documenttasks1.xml><?xml version="1.0" encoding="utf-8"?>
<t:Tasks xmlns:t="http://schemas.microsoft.com/office/tasks/2019/documenttasks" xmlns:oel="http://schemas.microsoft.com/office/2019/extlst">
  <t:Task id="{63914E6F-22C0-4FF0-9EC8-093D828CEC39}">
    <t:Anchor>
      <t:Comment id="1913954533"/>
    </t:Anchor>
    <t:History>
      <t:Event id="{23623023-5FA6-4DCF-9419-C8A6240C82CE}" time="2025-11-07T15:44:45.285Z">
        <t:Attribution userId="S::maria.schabicki@giz.de::7fa0f61b-4305-41e9-b3b7-6153576ac595" userProvider="AD" userName="Schabicki, Maria GIZ"/>
        <t:Anchor>
          <t:Comment id="1913954533"/>
        </t:Anchor>
        <t:Create/>
      </t:Event>
      <t:Event id="{2A6628A8-EFFC-42BC-A325-8843FAD75039}" time="2025-11-07T15:44:45.285Z">
        <t:Attribution userId="S::maria.schabicki@giz.de::7fa0f61b-4305-41e9-b3b7-6153576ac595" userProvider="AD" userName="Schabicki, Maria GIZ"/>
        <t:Anchor>
          <t:Comment id="1913954533"/>
        </t:Anchor>
        <t:Assign userId="S::andrea.riester@giz.de::d7df0ed5-97ac-4389-b8ed-3e551bf0d1c4" userProvider="AD" userName="Riester, Andrea GIZ"/>
      </t:Event>
      <t:Event id="{4D664050-B1D3-4ECC-9D2B-3D650413DFD9}" time="2025-11-07T15:44:45.285Z">
        <t:Attribution userId="S::maria.schabicki@giz.de::7fa0f61b-4305-41e9-b3b7-6153576ac595" userProvider="AD" userName="Schabicki, Maria GIZ"/>
        <t:Anchor>
          <t:Comment id="1913954533"/>
        </t:Anchor>
        <t:SetTitle title="@Riester, Andrea GIZ : Liebe Andrea, heißt das, die Anforderungen sowieso an InS-EKGr geroutet werden und wird daher hier keine Abfrage benötigen?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6B00CE79814164A41BA7373EFB665E"/>
        <w:category>
          <w:name w:val="General"/>
          <w:gallery w:val="placeholder"/>
        </w:category>
        <w:types>
          <w:type w:val="bbPlcHdr"/>
        </w:types>
        <w:behaviors>
          <w:behavior w:val="content"/>
        </w:behaviors>
        <w:guid w:val="{6F79B35C-38DB-4C57-A77F-2762D57153E0}"/>
      </w:docPartPr>
      <w:docPartBody>
        <w:p w:rsidR="00CD16F8" w:rsidRDefault="00CD16F8">
          <w:pPr>
            <w:pStyle w:val="316B00CE79814164A41BA7373EFB665E"/>
          </w:pPr>
          <w:r w:rsidRPr="00E75DF5">
            <w:rPr>
              <w:rStyle w:val="PlaceholderText"/>
            </w:rPr>
            <w:t>[CONFIDENTIALITY]</w:t>
          </w:r>
        </w:p>
      </w:docPartBody>
    </w:docPart>
    <w:docPart>
      <w:docPartPr>
        <w:name w:val="8ADBCFDF61D74C919290DBD033238A0D"/>
        <w:category>
          <w:name w:val="General"/>
          <w:gallery w:val="placeholder"/>
        </w:category>
        <w:types>
          <w:type w:val="bbPlcHdr"/>
        </w:types>
        <w:behaviors>
          <w:behavior w:val="content"/>
        </w:behaviors>
        <w:guid w:val="{44702CB0-DF8D-472C-845C-AF3E6E1A0CFC}"/>
      </w:docPartPr>
      <w:docPartBody>
        <w:p w:rsidR="00CD16F8" w:rsidRDefault="00CD16F8">
          <w:pPr>
            <w:pStyle w:val="8ADBCFDF61D74C919290DBD033238A0D"/>
          </w:pPr>
          <w:r>
            <w:rPr>
              <w:rStyle w:val="PlaceholderText"/>
              <w:sz w:val="20"/>
            </w:rPr>
            <w:t>&lt;Please select&gt;</w:t>
          </w:r>
        </w:p>
      </w:docPartBody>
    </w:docPart>
    <w:docPart>
      <w:docPartPr>
        <w:name w:val="487C2877F2CF4D37B37BBA4607C120BD"/>
        <w:category>
          <w:name w:val="General"/>
          <w:gallery w:val="placeholder"/>
        </w:category>
        <w:types>
          <w:type w:val="bbPlcHdr"/>
        </w:types>
        <w:behaviors>
          <w:behavior w:val="content"/>
        </w:behaviors>
        <w:guid w:val="{576B7921-8AB5-4511-AB40-B0633D1EE82C}"/>
      </w:docPartPr>
      <w:docPartBody>
        <w:p w:rsidR="00CD16F8" w:rsidRDefault="00CD16F8">
          <w:pPr>
            <w:pStyle w:val="487C2877F2CF4D37B37BBA4607C120BD"/>
          </w:pPr>
          <w:r>
            <w:rPr>
              <w:rStyle w:val="PlaceholderText"/>
            </w:rPr>
            <w:t>&lt;Please select&gt;</w:t>
          </w:r>
        </w:p>
      </w:docPartBody>
    </w:docPart>
    <w:docPart>
      <w:docPartPr>
        <w:name w:val="260B34B121274A9FACC0E0DD24BAEF32"/>
        <w:category>
          <w:name w:val="General"/>
          <w:gallery w:val="placeholder"/>
        </w:category>
        <w:types>
          <w:type w:val="bbPlcHdr"/>
        </w:types>
        <w:behaviors>
          <w:behavior w:val="content"/>
        </w:behaviors>
        <w:guid w:val="{913C6C60-DF9A-4F83-9E68-47E40023FE4C}"/>
      </w:docPartPr>
      <w:docPartBody>
        <w:p w:rsidR="00CD16F8" w:rsidRDefault="00CD16F8">
          <w:pPr>
            <w:pStyle w:val="260B34B121274A9FACC0E0DD24BAEF32"/>
          </w:pPr>
          <w:r>
            <w:rPr>
              <w:rStyle w:val="PlaceholderText"/>
              <w:sz w:val="20"/>
            </w:rPr>
            <w:t>&lt;Please select&gt;</w:t>
          </w:r>
        </w:p>
      </w:docPartBody>
    </w:docPart>
    <w:docPart>
      <w:docPartPr>
        <w:name w:val="1EBC5B6EB21F441D94FD2E90350BA91D"/>
        <w:category>
          <w:name w:val="General"/>
          <w:gallery w:val="placeholder"/>
        </w:category>
        <w:types>
          <w:type w:val="bbPlcHdr"/>
        </w:types>
        <w:behaviors>
          <w:behavior w:val="content"/>
        </w:behaviors>
        <w:guid w:val="{CE64403A-778F-4D20-895C-AED28544EC6B}"/>
      </w:docPartPr>
      <w:docPartBody>
        <w:p w:rsidR="00CD16F8" w:rsidRDefault="00CD16F8">
          <w:pPr>
            <w:pStyle w:val="1EBC5B6EB21F441D94FD2E90350BA91D"/>
          </w:pPr>
          <w:r>
            <w:rPr>
              <w:rStyle w:val="PlaceholderText"/>
              <w:sz w:val="20"/>
            </w:rPr>
            <w:t>&lt;Please select&gt;</w:t>
          </w:r>
        </w:p>
      </w:docPartBody>
    </w:docPart>
    <w:docPart>
      <w:docPartPr>
        <w:name w:val="0ABF55F83EF746ADB6EB8CDBC1491448"/>
        <w:category>
          <w:name w:val="General"/>
          <w:gallery w:val="placeholder"/>
        </w:category>
        <w:types>
          <w:type w:val="bbPlcHdr"/>
        </w:types>
        <w:behaviors>
          <w:behavior w:val="content"/>
        </w:behaviors>
        <w:guid w:val="{8453B09A-B245-45AA-8DAC-D9247970F82C}"/>
      </w:docPartPr>
      <w:docPartBody>
        <w:p w:rsidR="00CD16F8" w:rsidRDefault="00CD16F8">
          <w:pPr>
            <w:pStyle w:val="0ABF55F83EF746ADB6EB8CDBC1491448"/>
          </w:pPr>
          <w:r w:rsidRPr="003517C9">
            <w:rPr>
              <w:rStyle w:val="PlaceholderText"/>
              <w:sz w:val="20"/>
            </w:rPr>
            <w:t>&lt;Please select&gt;</w:t>
          </w:r>
        </w:p>
      </w:docPartBody>
    </w:docPart>
    <w:docPart>
      <w:docPartPr>
        <w:name w:val="15E54A757EF243F484D574E98626D8ED"/>
        <w:category>
          <w:name w:val="General"/>
          <w:gallery w:val="placeholder"/>
        </w:category>
        <w:types>
          <w:type w:val="bbPlcHdr"/>
        </w:types>
        <w:behaviors>
          <w:behavior w:val="content"/>
        </w:behaviors>
        <w:guid w:val="{76BE6290-CED3-4D56-9A7E-8468059627F9}"/>
      </w:docPartPr>
      <w:docPartBody>
        <w:p w:rsidR="00CD16F8" w:rsidRDefault="00CD16F8">
          <w:pPr>
            <w:pStyle w:val="15E54A757EF243F484D574E98626D8ED"/>
          </w:pPr>
          <w:r>
            <w:rPr>
              <w:rStyle w:val="PlaceholderText"/>
              <w:sz w:val="20"/>
            </w:rPr>
            <w:t>&lt;Please select&gt;</w:t>
          </w:r>
        </w:p>
      </w:docPartBody>
    </w:docPart>
    <w:docPart>
      <w:docPartPr>
        <w:name w:val="2570F72F036548C8A74DED3E445387F2"/>
        <w:category>
          <w:name w:val="General"/>
          <w:gallery w:val="placeholder"/>
        </w:category>
        <w:types>
          <w:type w:val="bbPlcHdr"/>
        </w:types>
        <w:behaviors>
          <w:behavior w:val="content"/>
        </w:behaviors>
        <w:guid w:val="{A3C0037F-6461-4A56-9D56-4C980305DD83}"/>
      </w:docPartPr>
      <w:docPartBody>
        <w:p w:rsidR="00CD16F8" w:rsidRDefault="00CD16F8">
          <w:pPr>
            <w:pStyle w:val="2570F72F036548C8A74DED3E445387F2"/>
          </w:pPr>
          <w:r>
            <w:rPr>
              <w:rStyle w:val="PlaceholderText"/>
              <w:sz w:val="20"/>
            </w:rPr>
            <w:t>&lt;Please select&gt;</w:t>
          </w:r>
        </w:p>
      </w:docPartBody>
    </w:docPart>
    <w:docPart>
      <w:docPartPr>
        <w:name w:val="D063DB855C7043DEAC5AA00BB17BC989"/>
        <w:category>
          <w:name w:val="General"/>
          <w:gallery w:val="placeholder"/>
        </w:category>
        <w:types>
          <w:type w:val="bbPlcHdr"/>
        </w:types>
        <w:behaviors>
          <w:behavior w:val="content"/>
        </w:behaviors>
        <w:guid w:val="{6650D702-EED8-4B42-A372-56FA5DAC8FB6}"/>
      </w:docPartPr>
      <w:docPartBody>
        <w:p w:rsidR="00CD16F8" w:rsidRDefault="00CD16F8">
          <w:pPr>
            <w:pStyle w:val="D063DB855C7043DEAC5AA00BB17BC989"/>
          </w:pPr>
          <w:r>
            <w:rPr>
              <w:rStyle w:val="PlaceholderText"/>
              <w:sz w:val="20"/>
            </w:rPr>
            <w:t>&lt;Please select&gt;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8"/>
    <w:rsid w:val="00561248"/>
    <w:rsid w:val="00CD16F8"/>
    <w:rsid w:val="00CD44C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E" w:eastAsia="en-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bdr w:val="none" w:sz="0" w:space="0" w:color="auto"/>
      <w:shd w:val="clear" w:color="auto" w:fill="DDDDDD"/>
    </w:rPr>
  </w:style>
  <w:style w:type="paragraph" w:customStyle="1" w:styleId="316B00CE79814164A41BA7373EFB665E">
    <w:name w:val="316B00CE79814164A41BA7373EFB665E"/>
  </w:style>
  <w:style w:type="paragraph" w:customStyle="1" w:styleId="8ADBCFDF61D74C919290DBD033238A0D">
    <w:name w:val="8ADBCFDF61D74C919290DBD033238A0D"/>
  </w:style>
  <w:style w:type="paragraph" w:customStyle="1" w:styleId="487C2877F2CF4D37B37BBA4607C120BD">
    <w:name w:val="487C2877F2CF4D37B37BBA4607C120BD"/>
  </w:style>
  <w:style w:type="paragraph" w:customStyle="1" w:styleId="260B34B121274A9FACC0E0DD24BAEF32">
    <w:name w:val="260B34B121274A9FACC0E0DD24BAEF32"/>
  </w:style>
  <w:style w:type="paragraph" w:customStyle="1" w:styleId="1EBC5B6EB21F441D94FD2E90350BA91D">
    <w:name w:val="1EBC5B6EB21F441D94FD2E90350BA91D"/>
  </w:style>
  <w:style w:type="paragraph" w:customStyle="1" w:styleId="0ABF55F83EF746ADB6EB8CDBC1491448">
    <w:name w:val="0ABF55F83EF746ADB6EB8CDBC1491448"/>
  </w:style>
  <w:style w:type="paragraph" w:customStyle="1" w:styleId="15E54A757EF243F484D574E98626D8ED">
    <w:name w:val="15E54A757EF243F484D574E98626D8ED"/>
  </w:style>
  <w:style w:type="paragraph" w:customStyle="1" w:styleId="2570F72F036548C8A74DED3E445387F2">
    <w:name w:val="2570F72F036548C8A74DED3E445387F2"/>
  </w:style>
  <w:style w:type="paragraph" w:customStyle="1" w:styleId="D063DB855C7043DEAC5AA00BB17BC989">
    <w:name w:val="D063DB855C7043DEAC5AA00BB17BC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9ac308-23c6-4ba7-b862-62c5aa3625a5" xsi:nil="true"/>
    <lcf76f155ced4ddcb4097134ff3c332f xmlns="efe1f701-e2ab-4ca1-ae93-c6a3cdefefc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5ACF45825CCD94E8C9933F97C0F9F97" ma:contentTypeVersion="12" ma:contentTypeDescription="Ein neues Dokument erstellen." ma:contentTypeScope="" ma:versionID="9c350609317b610c92e3d94f54efd393">
  <xsd:schema xmlns:xsd="http://www.w3.org/2001/XMLSchema" xmlns:xs="http://www.w3.org/2001/XMLSchema" xmlns:p="http://schemas.microsoft.com/office/2006/metadata/properties" xmlns:ns2="efe1f701-e2ab-4ca1-ae93-c6a3cdefefc9" xmlns:ns3="3f9ac308-23c6-4ba7-b862-62c5aa3625a5" targetNamespace="http://schemas.microsoft.com/office/2006/metadata/properties" ma:root="true" ma:fieldsID="2772676e757f1861e414a7ed5b8df11e" ns2:_="" ns3:_="">
    <xsd:import namespace="efe1f701-e2ab-4ca1-ae93-c6a3cdefefc9"/>
    <xsd:import namespace="3f9ac308-23c6-4ba7-b862-62c5aa3625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1f701-e2ab-4ca1-ae93-c6a3cdef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9ac308-23c6-4ba7-b862-62c5aa3625a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785a892-0f74-4311-b2c5-f2830177826f}" ma:internalName="TaxCatchAll" ma:showField="CatchAllData" ma:web="3f9ac308-23c6-4ba7-b862-62c5aa36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29C41-00EB-4235-AD65-47066AA8F531}">
  <ds:schemaRefs>
    <ds:schemaRef ds:uri="http://schemas.microsoft.com/office/2006/metadata/properties"/>
    <ds:schemaRef ds:uri="http://schemas.microsoft.com/office/infopath/2007/PartnerControls"/>
    <ds:schemaRef ds:uri="3f9ac308-23c6-4ba7-b862-62c5aa3625a5"/>
    <ds:schemaRef ds:uri="efe1f701-e2ab-4ca1-ae93-c6a3cdefefc9"/>
  </ds:schemaRefs>
</ds:datastoreItem>
</file>

<file path=customXml/itemProps2.xml><?xml version="1.0" encoding="utf-8"?>
<ds:datastoreItem xmlns:ds="http://schemas.openxmlformats.org/officeDocument/2006/customXml" ds:itemID="{E58D07BD-DB3C-45BA-802C-95B7CACDC5C4}">
  <ds:schemaRefs>
    <ds:schemaRef ds:uri="http://schemas.openxmlformats.org/officeDocument/2006/bibliography"/>
  </ds:schemaRefs>
</ds:datastoreItem>
</file>

<file path=customXml/itemProps3.xml><?xml version="1.0" encoding="utf-8"?>
<ds:datastoreItem xmlns:ds="http://schemas.openxmlformats.org/officeDocument/2006/customXml" ds:itemID="{35A37CBB-82E6-4CD0-9893-3B051E8326DA}">
  <ds:schemaRefs>
    <ds:schemaRef ds:uri="http://schemas.microsoft.com/sharepoint/v3/contenttype/forms"/>
  </ds:schemaRefs>
</ds:datastoreItem>
</file>

<file path=customXml/itemProps4.xml><?xml version="1.0" encoding="utf-8"?>
<ds:datastoreItem xmlns:ds="http://schemas.openxmlformats.org/officeDocument/2006/customXml" ds:itemID="{B171BC5B-8810-48B9-B4AB-317B6375D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e1f701-e2ab-4ca1-ae93-c6a3cdefefc9"/>
    <ds:schemaRef ds:uri="3f9ac308-23c6-4ba7-b862-62c5aa36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41-1-anforderung-leistungsvertrag-en (1)</Template>
  <TotalTime>0</TotalTime>
  <Pages>4</Pages>
  <Words>1858</Words>
  <Characters>10596</Characters>
  <Application>Microsoft Office Word</Application>
  <DocSecurity>0</DocSecurity>
  <Lines>88</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41-1-9, Anforderung Leistungsvertrag für KZE-Einsatz, deutsch, Stand März 2026</vt:lpstr>
      <vt:lpstr>41-1-9, Anforderung Leistungsvertrag für KZE-Einsatz, deutsch, Stand März 2026</vt:lpstr>
    </vt:vector>
  </TitlesOfParts>
  <Company>GIZ GmbH</Company>
  <LinksUpToDate>false</LinksUpToDate>
  <CharactersWithSpaces>12430</CharactersWithSpaces>
  <SharedDoc>false</SharedDoc>
  <HLinks>
    <vt:vector size="156" baseType="variant">
      <vt:variant>
        <vt:i4>2162806</vt:i4>
      </vt:variant>
      <vt:variant>
        <vt:i4>210</vt:i4>
      </vt:variant>
      <vt:variant>
        <vt:i4>0</vt:i4>
      </vt:variant>
      <vt:variant>
        <vt:i4>5</vt:i4>
      </vt:variant>
      <vt:variant>
        <vt:lpwstr>https://gizonline.sharepoint.com/sites/pur/SitePages/Rules.aspx?PRRuleID=32</vt:lpwstr>
      </vt:variant>
      <vt:variant>
        <vt:lpwstr/>
      </vt:variant>
      <vt:variant>
        <vt:i4>5701720</vt:i4>
      </vt:variant>
      <vt:variant>
        <vt:i4>192</vt:i4>
      </vt:variant>
      <vt:variant>
        <vt:i4>0</vt:i4>
      </vt:variant>
      <vt:variant>
        <vt:i4>5</vt:i4>
      </vt:variant>
      <vt:variant>
        <vt:lpwstr>https://dms.giz.de/dms/llisapi.dll?func=ll&amp;objaction=overview&amp;objid=129708393</vt:lpwstr>
      </vt:variant>
      <vt:variant>
        <vt:lpwstr/>
      </vt:variant>
      <vt:variant>
        <vt:i4>5242966</vt:i4>
      </vt:variant>
      <vt:variant>
        <vt:i4>186</vt:i4>
      </vt:variant>
      <vt:variant>
        <vt:i4>0</vt:i4>
      </vt:variant>
      <vt:variant>
        <vt:i4>5</vt:i4>
      </vt:variant>
      <vt:variant>
        <vt:lpwstr>https://dms.giz.de/dms/llisapi.dll?func=ll&amp;objaction=overview&amp;objid=221262017</vt:lpwstr>
      </vt:variant>
      <vt:variant>
        <vt:lpwstr/>
      </vt:variant>
      <vt:variant>
        <vt:i4>5636123</vt:i4>
      </vt:variant>
      <vt:variant>
        <vt:i4>180</vt:i4>
      </vt:variant>
      <vt:variant>
        <vt:i4>0</vt:i4>
      </vt:variant>
      <vt:variant>
        <vt:i4>5</vt:i4>
      </vt:variant>
      <vt:variant>
        <vt:lpwstr>https://gizonline.sharepoint.com/sites/pur/sitepages/Rules.aspx?PRKeywords=b9d15bff-8186-4e73-b2e5-ef2d743c3257&amp;PRRuleID=141</vt:lpwstr>
      </vt:variant>
      <vt:variant>
        <vt:lpwstr/>
      </vt:variant>
      <vt:variant>
        <vt:i4>5242973</vt:i4>
      </vt:variant>
      <vt:variant>
        <vt:i4>174</vt:i4>
      </vt:variant>
      <vt:variant>
        <vt:i4>0</vt:i4>
      </vt:variant>
      <vt:variant>
        <vt:i4>5</vt:i4>
      </vt:variant>
      <vt:variant>
        <vt:lpwstr>https://dms.giz.de/dms/llisapi.dll?func=ll&amp;objaction=overview&amp;objid=12891169</vt:lpwstr>
      </vt:variant>
      <vt:variant>
        <vt:lpwstr/>
      </vt:variant>
      <vt:variant>
        <vt:i4>6226004</vt:i4>
      </vt:variant>
      <vt:variant>
        <vt:i4>165</vt:i4>
      </vt:variant>
      <vt:variant>
        <vt:i4>0</vt:i4>
      </vt:variant>
      <vt:variant>
        <vt:i4>5</vt:i4>
      </vt:variant>
      <vt:variant>
        <vt:lpwstr>https://dms.giz.de/dms/llisapi.dll?func=ll&amp;objaction=overview&amp;objid=102955100</vt:lpwstr>
      </vt:variant>
      <vt:variant>
        <vt:lpwstr/>
      </vt:variant>
      <vt:variant>
        <vt:i4>7405627</vt:i4>
      </vt:variant>
      <vt:variant>
        <vt:i4>159</vt:i4>
      </vt:variant>
      <vt:variant>
        <vt:i4>0</vt:i4>
      </vt:variant>
      <vt:variant>
        <vt:i4>5</vt:i4>
      </vt:variant>
      <vt:variant>
        <vt:lpwstr>https://dms.giz.de/dms/llisapi.dll?func=ll&amp;objId=362321621&amp;objAction=browse</vt:lpwstr>
      </vt:variant>
      <vt:variant>
        <vt:lpwstr/>
      </vt:variant>
      <vt:variant>
        <vt:i4>5374041</vt:i4>
      </vt:variant>
      <vt:variant>
        <vt:i4>153</vt:i4>
      </vt:variant>
      <vt:variant>
        <vt:i4>0</vt:i4>
      </vt:variant>
      <vt:variant>
        <vt:i4>5</vt:i4>
      </vt:variant>
      <vt:variant>
        <vt:lpwstr>https://dms.giz.de/dms/llisapi.dll?func=ll&amp;objaction=overview&amp;objid=224988429</vt:lpwstr>
      </vt:variant>
      <vt:variant>
        <vt:lpwstr/>
      </vt:variant>
      <vt:variant>
        <vt:i4>6094937</vt:i4>
      </vt:variant>
      <vt:variant>
        <vt:i4>147</vt:i4>
      </vt:variant>
      <vt:variant>
        <vt:i4>0</vt:i4>
      </vt:variant>
      <vt:variant>
        <vt:i4>5</vt:i4>
      </vt:variant>
      <vt:variant>
        <vt:lpwstr>https://dms.giz.de/dms/llisapi.dll?func=ll&amp;objaction=overview&amp;objid=238188846</vt:lpwstr>
      </vt:variant>
      <vt:variant>
        <vt:lpwstr/>
      </vt:variant>
      <vt:variant>
        <vt:i4>4259920</vt:i4>
      </vt:variant>
      <vt:variant>
        <vt:i4>141</vt:i4>
      </vt:variant>
      <vt:variant>
        <vt:i4>0</vt:i4>
      </vt:variant>
      <vt:variant>
        <vt:i4>5</vt:i4>
      </vt:variant>
      <vt:variant>
        <vt:lpwstr>https://dms.giz.de/dms/llisapi.dll/Open/301292466</vt:lpwstr>
      </vt:variant>
      <vt:variant>
        <vt:lpwstr/>
      </vt:variant>
      <vt:variant>
        <vt:i4>5505104</vt:i4>
      </vt:variant>
      <vt:variant>
        <vt:i4>135</vt:i4>
      </vt:variant>
      <vt:variant>
        <vt:i4>0</vt:i4>
      </vt:variant>
      <vt:variant>
        <vt:i4>5</vt:i4>
      </vt:variant>
      <vt:variant>
        <vt:lpwstr>https://dms.giz.de/dms/llisapi.dll?func=ll&amp;objaction=overview&amp;objid=331492826</vt:lpwstr>
      </vt:variant>
      <vt:variant>
        <vt:lpwstr/>
      </vt:variant>
      <vt:variant>
        <vt:i4>5636187</vt:i4>
      </vt:variant>
      <vt:variant>
        <vt:i4>129</vt:i4>
      </vt:variant>
      <vt:variant>
        <vt:i4>0</vt:i4>
      </vt:variant>
      <vt:variant>
        <vt:i4>5</vt:i4>
      </vt:variant>
      <vt:variant>
        <vt:lpwstr>https://dms.giz.de/dms/llisapi.dll?func=ll&amp;objaction=overview&amp;objid=63453596</vt:lpwstr>
      </vt:variant>
      <vt:variant>
        <vt:lpwstr/>
      </vt:variant>
      <vt:variant>
        <vt:i4>5767248</vt:i4>
      </vt:variant>
      <vt:variant>
        <vt:i4>123</vt:i4>
      </vt:variant>
      <vt:variant>
        <vt:i4>0</vt:i4>
      </vt:variant>
      <vt:variant>
        <vt:i4>5</vt:i4>
      </vt:variant>
      <vt:variant>
        <vt:lpwstr>https://dms.giz.de/dms/llisapi.dll?func=ll&amp;objaction=overview&amp;objid=326817760</vt:lpwstr>
      </vt:variant>
      <vt:variant>
        <vt:lpwstr/>
      </vt:variant>
      <vt:variant>
        <vt:i4>5898320</vt:i4>
      </vt:variant>
      <vt:variant>
        <vt:i4>117</vt:i4>
      </vt:variant>
      <vt:variant>
        <vt:i4>0</vt:i4>
      </vt:variant>
      <vt:variant>
        <vt:i4>5</vt:i4>
      </vt:variant>
      <vt:variant>
        <vt:lpwstr>https://dms.giz.de/dms/llisapi.dll?func=ll&amp;objaction=overview&amp;objid=339614887</vt:lpwstr>
      </vt:variant>
      <vt:variant>
        <vt:lpwstr/>
      </vt:variant>
      <vt:variant>
        <vt:i4>5636180</vt:i4>
      </vt:variant>
      <vt:variant>
        <vt:i4>111</vt:i4>
      </vt:variant>
      <vt:variant>
        <vt:i4>0</vt:i4>
      </vt:variant>
      <vt:variant>
        <vt:i4>5</vt:i4>
      </vt:variant>
      <vt:variant>
        <vt:lpwstr>https://dms.giz.de/dms/llisapi.dll?func=ll&amp;objaction=overview&amp;objid=225001069</vt:lpwstr>
      </vt:variant>
      <vt:variant>
        <vt:lpwstr/>
      </vt:variant>
      <vt:variant>
        <vt:i4>5505110</vt:i4>
      </vt:variant>
      <vt:variant>
        <vt:i4>105</vt:i4>
      </vt:variant>
      <vt:variant>
        <vt:i4>0</vt:i4>
      </vt:variant>
      <vt:variant>
        <vt:i4>5</vt:i4>
      </vt:variant>
      <vt:variant>
        <vt:lpwstr>https://dms.giz.de/dms/llisapi.dll?func=ll&amp;objaction=overview&amp;objid=239296703</vt:lpwstr>
      </vt:variant>
      <vt:variant>
        <vt:lpwstr/>
      </vt:variant>
      <vt:variant>
        <vt:i4>5570653</vt:i4>
      </vt:variant>
      <vt:variant>
        <vt:i4>99</vt:i4>
      </vt:variant>
      <vt:variant>
        <vt:i4>0</vt:i4>
      </vt:variant>
      <vt:variant>
        <vt:i4>5</vt:i4>
      </vt:variant>
      <vt:variant>
        <vt:lpwstr>https://dms.giz.de/dms/llisapi.dll?func=ll&amp;objaction=overview&amp;objid=227696240</vt:lpwstr>
      </vt:variant>
      <vt:variant>
        <vt:lpwstr/>
      </vt:variant>
      <vt:variant>
        <vt:i4>6094848</vt:i4>
      </vt:variant>
      <vt:variant>
        <vt:i4>87</vt:i4>
      </vt:variant>
      <vt:variant>
        <vt:i4>0</vt:i4>
      </vt:variant>
      <vt:variant>
        <vt:i4>5</vt:i4>
      </vt:variant>
      <vt:variant>
        <vt:lpwstr>https://gizonline.sharepoint.com/sites/pur/sitepages/Rules.aspx?PRSearch=32&amp;PRIsArchive=false&amp;PRRuleID=32</vt:lpwstr>
      </vt:variant>
      <vt:variant>
        <vt:lpwstr/>
      </vt:variant>
      <vt:variant>
        <vt:i4>8126507</vt:i4>
      </vt:variant>
      <vt:variant>
        <vt:i4>78</vt:i4>
      </vt:variant>
      <vt:variant>
        <vt:i4>0</vt:i4>
      </vt:variant>
      <vt:variant>
        <vt:i4>5</vt:i4>
      </vt:variant>
      <vt:variant>
        <vt:lpwstr>https://gizonline.sharepoint.com/sites/pur/sitepages/Rules.aspx?PRIsArchive=false&amp;PRSearch=568&amp;PRRuleID=568</vt:lpwstr>
      </vt:variant>
      <vt:variant>
        <vt:lpwstr/>
      </vt:variant>
      <vt:variant>
        <vt:i4>1441863</vt:i4>
      </vt:variant>
      <vt:variant>
        <vt:i4>66</vt:i4>
      </vt:variant>
      <vt:variant>
        <vt:i4>0</vt:i4>
      </vt:variant>
      <vt:variant>
        <vt:i4>5</vt:i4>
      </vt:variant>
      <vt:variant>
        <vt:lpwstr>https://gizonline.sharepoint.com/sites/pur/sitepages/Rules.aspx?PRRuleID=115</vt:lpwstr>
      </vt:variant>
      <vt:variant>
        <vt:lpwstr/>
      </vt:variant>
      <vt:variant>
        <vt:i4>1179717</vt:i4>
      </vt:variant>
      <vt:variant>
        <vt:i4>54</vt:i4>
      </vt:variant>
      <vt:variant>
        <vt:i4>0</vt:i4>
      </vt:variant>
      <vt:variant>
        <vt:i4>5</vt:i4>
      </vt:variant>
      <vt:variant>
        <vt:lpwstr>https://gizonline.sharepoint.com/sites/pur/SitePages/Rules.aspx?PRRuleID=232</vt:lpwstr>
      </vt:variant>
      <vt:variant>
        <vt:lpwstr/>
      </vt:variant>
      <vt:variant>
        <vt:i4>1441859</vt:i4>
      </vt:variant>
      <vt:variant>
        <vt:i4>51</vt:i4>
      </vt:variant>
      <vt:variant>
        <vt:i4>0</vt:i4>
      </vt:variant>
      <vt:variant>
        <vt:i4>5</vt:i4>
      </vt:variant>
      <vt:variant>
        <vt:lpwstr>https://gizonline.sharepoint.com/sites/pur/sitepages/Rules.aspx?PRRuleID=450</vt:lpwstr>
      </vt:variant>
      <vt:variant>
        <vt:lpwstr/>
      </vt:variant>
      <vt:variant>
        <vt:i4>1638469</vt:i4>
      </vt:variant>
      <vt:variant>
        <vt:i4>48</vt:i4>
      </vt:variant>
      <vt:variant>
        <vt:i4>0</vt:i4>
      </vt:variant>
      <vt:variant>
        <vt:i4>5</vt:i4>
      </vt:variant>
      <vt:variant>
        <vt:lpwstr>https://gizonline.sharepoint.com/sites/pur/sitepages/Rules.aspx?PRRuleID=239</vt:lpwstr>
      </vt:variant>
      <vt:variant>
        <vt:lpwstr/>
      </vt:variant>
      <vt:variant>
        <vt:i4>1441899</vt:i4>
      </vt:variant>
      <vt:variant>
        <vt:i4>6</vt:i4>
      </vt:variant>
      <vt:variant>
        <vt:i4>0</vt:i4>
      </vt:variant>
      <vt:variant>
        <vt:i4>5</vt:i4>
      </vt:variant>
      <vt:variant>
        <vt:lpwstr>mailto:maria.schabicki@giz.de</vt:lpwstr>
      </vt:variant>
      <vt:variant>
        <vt:lpwstr/>
      </vt:variant>
      <vt:variant>
        <vt:i4>8060937</vt:i4>
      </vt:variant>
      <vt:variant>
        <vt:i4>3</vt:i4>
      </vt:variant>
      <vt:variant>
        <vt:i4>0</vt:i4>
      </vt:variant>
      <vt:variant>
        <vt:i4>5</vt:i4>
      </vt:variant>
      <vt:variant>
        <vt:lpwstr>mailto:melanie.stevanovic@giz.de</vt:lpwstr>
      </vt:variant>
      <vt:variant>
        <vt:lpwstr/>
      </vt:variant>
      <vt:variant>
        <vt:i4>8060937</vt:i4>
      </vt:variant>
      <vt:variant>
        <vt:i4>0</vt:i4>
      </vt:variant>
      <vt:variant>
        <vt:i4>0</vt:i4>
      </vt:variant>
      <vt:variant>
        <vt:i4>5</vt:i4>
      </vt:variant>
      <vt:variant>
        <vt:lpwstr>mailto:melanie.stevanovic@giz.de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41-1-9, Anforderung Leistungsvertrag für KZE-Einsatz, deutsch, Stand März 2026</dc:title>
  <dc:subject/>
  <dc:creator>Thai, Nguyen Minh GIZ RW</dc:creator>
  <cp:keywords/>
  <cp:lastModifiedBy>Thai, Nguyen Minh GIZ RW</cp:lastModifiedBy>
  <cp:revision>2</cp:revision>
  <cp:lastPrinted>2017-02-19T15:03:00Z</cp:lastPrinted>
  <dcterms:created xsi:type="dcterms:W3CDTF">2026-08-10T11:51:00Z</dcterms:created>
  <dcterms:modified xsi:type="dcterms:W3CDTF">2026-08-11T12:15:00Z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esk2ProDesk">
    <vt:lpwstr>January 03 2000 15:11: C:\@vor2000\Personal\54-1.dot</vt:lpwstr>
  </property>
  <property fmtid="{D5CDD505-2E9C-101B-9397-08002B2CF9AE}" pid="3" name="ContentTypeId">
    <vt:lpwstr>0x010100F5ACF45825CCD94E8C9933F97C0F9F97</vt:lpwstr>
  </property>
  <property fmtid="{D5CDD505-2E9C-101B-9397-08002B2CF9AE}" pid="4" name="MediaServiceImageTags">
    <vt:lpwstr/>
  </property>
</Properties>
</file>